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0C8" w:rsidRDefault="000B4589" w:rsidP="000B4589">
      <w:pPr>
        <w:pStyle w:val="Titre2"/>
      </w:pPr>
      <w:r>
        <w:t>Objectifs :</w:t>
      </w:r>
    </w:p>
    <w:p w:rsidR="000B4589" w:rsidRPr="005C551D" w:rsidRDefault="000B4589" w:rsidP="005C551D">
      <w:r>
        <w:t xml:space="preserve">Ce TP va vous permettre </w:t>
      </w:r>
      <w:r w:rsidR="00830D41">
        <w:t xml:space="preserve">de </w:t>
      </w:r>
      <w:r w:rsidR="0001316C">
        <w:t xml:space="preserve">créer un scénario permettant d’automatiser l’arrivée et le départ des occupants de </w:t>
      </w:r>
      <w:r w:rsidR="004C37A8">
        <w:t>la chambre dans</w:t>
      </w:r>
      <w:r w:rsidR="00DD5EDE">
        <w:t xml:space="preserve"> la centrale domotique </w:t>
      </w:r>
      <w:r w:rsidR="005F64DE">
        <w:t>Jeedom</w:t>
      </w:r>
      <w:r>
        <w:t>.</w:t>
      </w:r>
    </w:p>
    <w:p w:rsidR="005C551D" w:rsidRPr="005C551D" w:rsidRDefault="00706733" w:rsidP="008B469C">
      <w:pPr>
        <w:pStyle w:val="Titre2"/>
      </w:pPr>
      <w:r>
        <w:t>Evaluation</w:t>
      </w:r>
    </w:p>
    <w:p w:rsidR="008B469C" w:rsidRDefault="008B469C" w:rsidP="005C551D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621"/>
        <w:gridCol w:w="746"/>
        <w:gridCol w:w="746"/>
        <w:gridCol w:w="746"/>
        <w:gridCol w:w="747"/>
      </w:tblGrid>
      <w:tr w:rsidR="00D71CED" w:rsidRPr="00706733" w:rsidTr="00F92EC4">
        <w:trPr>
          <w:trHeight w:val="262"/>
        </w:trPr>
        <w:tc>
          <w:tcPr>
            <w:tcW w:w="7621" w:type="dxa"/>
            <w:vMerge w:val="restart"/>
          </w:tcPr>
          <w:p w:rsidR="00D71CED" w:rsidRDefault="00D71CED" w:rsidP="00F92EC4">
            <w:pPr>
              <w:jc w:val="center"/>
              <w:rPr>
                <w:b/>
              </w:rPr>
            </w:pPr>
            <w:r>
              <w:rPr>
                <w:b/>
              </w:rPr>
              <w:t>Compétences visées :</w:t>
            </w:r>
          </w:p>
          <w:p w:rsidR="00D71CED" w:rsidRDefault="00D71CED" w:rsidP="00F92EC4">
            <w:pPr>
              <w:tabs>
                <w:tab w:val="left" w:pos="3113"/>
              </w:tabs>
              <w:rPr>
                <w:b/>
              </w:rPr>
            </w:pPr>
          </w:p>
          <w:p w:rsidR="00D71CED" w:rsidRPr="00706733" w:rsidRDefault="00D71CED" w:rsidP="00F92EC4">
            <w:pPr>
              <w:tabs>
                <w:tab w:val="left" w:pos="3113"/>
              </w:tabs>
              <w:jc w:val="center"/>
              <w:rPr>
                <w:b/>
              </w:rPr>
            </w:pPr>
            <w:r>
              <w:rPr>
                <w:b/>
              </w:rPr>
              <w:t>Cxx : MELEC</w:t>
            </w:r>
            <w:r>
              <w:rPr>
                <w:b/>
              </w:rPr>
              <w:tab/>
            </w:r>
            <w:r w:rsidRPr="00706733">
              <w:rPr>
                <w:i/>
              </w:rPr>
              <w:t>Cxx : SN</w:t>
            </w:r>
          </w:p>
        </w:tc>
        <w:tc>
          <w:tcPr>
            <w:tcW w:w="2985" w:type="dxa"/>
            <w:gridSpan w:val="4"/>
          </w:tcPr>
          <w:p w:rsidR="00D71CED" w:rsidRPr="00706733" w:rsidRDefault="00D71CED" w:rsidP="00F92EC4">
            <w:pPr>
              <w:jc w:val="center"/>
              <w:rPr>
                <w:b/>
              </w:rPr>
            </w:pPr>
            <w:r>
              <w:rPr>
                <w:b/>
              </w:rPr>
              <w:t>Validation</w:t>
            </w:r>
          </w:p>
        </w:tc>
      </w:tr>
      <w:tr w:rsidR="00D71CED" w:rsidRPr="00706733" w:rsidTr="00F92EC4">
        <w:trPr>
          <w:trHeight w:val="262"/>
        </w:trPr>
        <w:tc>
          <w:tcPr>
            <w:tcW w:w="7621" w:type="dxa"/>
            <w:vMerge/>
          </w:tcPr>
          <w:p w:rsidR="00D71CED" w:rsidRDefault="00D71CED" w:rsidP="00F92EC4">
            <w:pPr>
              <w:rPr>
                <w:b/>
              </w:rPr>
            </w:pPr>
          </w:p>
        </w:tc>
        <w:tc>
          <w:tcPr>
            <w:tcW w:w="746" w:type="dxa"/>
          </w:tcPr>
          <w:p w:rsidR="00D71CED" w:rsidRDefault="00D71CED" w:rsidP="00F92EC4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 wp14:anchorId="06740875" wp14:editId="2C75281A">
                  <wp:extent cx="266700" cy="285750"/>
                  <wp:effectExtent l="19050" t="0" r="0" b="0"/>
                  <wp:docPr id="28" name="Imag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85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6" w:type="dxa"/>
          </w:tcPr>
          <w:p w:rsidR="00D71CED" w:rsidRDefault="00D71CED" w:rsidP="00F92EC4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 wp14:anchorId="25903EBF" wp14:editId="29C3DBF0">
                  <wp:extent cx="267970" cy="286385"/>
                  <wp:effectExtent l="19050" t="0" r="0" b="0"/>
                  <wp:docPr id="31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6" w:type="dxa"/>
          </w:tcPr>
          <w:p w:rsidR="00D71CED" w:rsidRDefault="00D71CED" w:rsidP="00F92EC4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 wp14:anchorId="59D942A7" wp14:editId="7EDEF0E8">
                  <wp:extent cx="267970" cy="286385"/>
                  <wp:effectExtent l="19050" t="0" r="0" b="0"/>
                  <wp:docPr id="32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" w:type="dxa"/>
          </w:tcPr>
          <w:p w:rsidR="00D71CED" w:rsidRDefault="00D71CED" w:rsidP="00F92EC4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 wp14:anchorId="49CCF83B" wp14:editId="575BC454">
                  <wp:extent cx="267970" cy="286385"/>
                  <wp:effectExtent l="19050" t="0" r="0" b="0"/>
                  <wp:docPr id="34" name="Imag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1CED" w:rsidRPr="00706733" w:rsidTr="00F92EC4">
        <w:trPr>
          <w:trHeight w:val="547"/>
        </w:trPr>
        <w:tc>
          <w:tcPr>
            <w:tcW w:w="7621" w:type="dxa"/>
            <w:tcBorders>
              <w:bottom w:val="single" w:sz="4" w:space="0" w:color="auto"/>
            </w:tcBorders>
          </w:tcPr>
          <w:p w:rsidR="00D71CED" w:rsidRPr="00706733" w:rsidRDefault="00D71CED" w:rsidP="00F92EC4">
            <w:pPr>
              <w:rPr>
                <w:b/>
              </w:rPr>
            </w:pPr>
            <w:r w:rsidRPr="00706733">
              <w:rPr>
                <w:b/>
              </w:rPr>
              <w:t>C1-C01 : Analyser les conditions de l’opération et son contexte</w:t>
            </w:r>
          </w:p>
          <w:p w:rsidR="00D71CED" w:rsidRDefault="00D71CED" w:rsidP="00F92EC4">
            <w:pPr>
              <w:rPr>
                <w:i/>
              </w:rPr>
            </w:pPr>
            <w:r w:rsidRPr="00706733">
              <w:rPr>
                <w:i/>
              </w:rPr>
              <w:t>C3-1 : Planifier l’intervention</w:t>
            </w:r>
          </w:p>
          <w:p w:rsidR="00D71CED" w:rsidRPr="0093308B" w:rsidRDefault="00D71CED" w:rsidP="00F92EC4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D71CED" w:rsidRPr="00BA33FE" w:rsidRDefault="00D71CED" w:rsidP="00D71CED">
            <w:pPr>
              <w:pStyle w:val="Paragraphedeliste"/>
              <w:numPr>
                <w:ilvl w:val="0"/>
                <w:numId w:val="10"/>
              </w:numPr>
              <w:rPr>
                <w:b/>
                <w:i/>
              </w:rPr>
            </w:pPr>
            <w:r>
              <w:t>Les informations nécessaires sont extraites des notices techniques.</w:t>
            </w:r>
          </w:p>
        </w:tc>
        <w:tc>
          <w:tcPr>
            <w:tcW w:w="746" w:type="dxa"/>
          </w:tcPr>
          <w:p w:rsidR="00D71CED" w:rsidRPr="00706733" w:rsidRDefault="00D71CED" w:rsidP="00F92EC4">
            <w:pPr>
              <w:rPr>
                <w:b/>
              </w:rPr>
            </w:pPr>
          </w:p>
        </w:tc>
        <w:tc>
          <w:tcPr>
            <w:tcW w:w="746" w:type="dxa"/>
          </w:tcPr>
          <w:p w:rsidR="00D71CED" w:rsidRPr="00706733" w:rsidRDefault="00D71CED" w:rsidP="00F92EC4">
            <w:pPr>
              <w:rPr>
                <w:b/>
              </w:rPr>
            </w:pPr>
          </w:p>
        </w:tc>
        <w:tc>
          <w:tcPr>
            <w:tcW w:w="746" w:type="dxa"/>
          </w:tcPr>
          <w:p w:rsidR="00D71CED" w:rsidRPr="00706733" w:rsidRDefault="00D71CED" w:rsidP="00F92EC4">
            <w:pPr>
              <w:rPr>
                <w:b/>
              </w:rPr>
            </w:pPr>
          </w:p>
        </w:tc>
        <w:tc>
          <w:tcPr>
            <w:tcW w:w="747" w:type="dxa"/>
          </w:tcPr>
          <w:p w:rsidR="00D71CED" w:rsidRPr="00706733" w:rsidRDefault="00D71CED" w:rsidP="00F92EC4">
            <w:pPr>
              <w:rPr>
                <w:b/>
              </w:rPr>
            </w:pPr>
          </w:p>
        </w:tc>
      </w:tr>
      <w:tr w:rsidR="00D71CED" w:rsidRPr="00706733" w:rsidTr="00F92EC4">
        <w:trPr>
          <w:trHeight w:val="279"/>
        </w:trPr>
        <w:tc>
          <w:tcPr>
            <w:tcW w:w="7621" w:type="dxa"/>
            <w:tcBorders>
              <w:bottom w:val="single" w:sz="4" w:space="0" w:color="auto"/>
            </w:tcBorders>
          </w:tcPr>
          <w:p w:rsidR="00D71CED" w:rsidRDefault="00D71CED" w:rsidP="00F92EC4">
            <w:pPr>
              <w:rPr>
                <w:b/>
              </w:rPr>
            </w:pPr>
            <w:r w:rsidRPr="00706733">
              <w:rPr>
                <w:b/>
              </w:rPr>
              <w:t xml:space="preserve">C6 : Régler, paramétrer les matériels de l’installation </w:t>
            </w:r>
          </w:p>
          <w:p w:rsidR="00D71CED" w:rsidRDefault="00D71CED" w:rsidP="00F92EC4">
            <w:pPr>
              <w:rPr>
                <w:b/>
              </w:rPr>
            </w:pPr>
          </w:p>
          <w:p w:rsidR="00D71CED" w:rsidRPr="0093308B" w:rsidRDefault="00D71CED" w:rsidP="00F92EC4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D71CED" w:rsidRPr="00706733" w:rsidRDefault="00D71CED" w:rsidP="00D71CED">
            <w:pPr>
              <w:pStyle w:val="Paragraphedeliste"/>
              <w:numPr>
                <w:ilvl w:val="0"/>
                <w:numId w:val="8"/>
              </w:numPr>
              <w:rPr>
                <w:b/>
              </w:rPr>
            </w:pPr>
            <w:r>
              <w:t>Les paramétrages sont conforment aux demandes.</w:t>
            </w:r>
          </w:p>
        </w:tc>
        <w:tc>
          <w:tcPr>
            <w:tcW w:w="746" w:type="dxa"/>
          </w:tcPr>
          <w:p w:rsidR="00D71CED" w:rsidRPr="00706733" w:rsidRDefault="00D71CED" w:rsidP="00F92EC4">
            <w:pPr>
              <w:rPr>
                <w:b/>
              </w:rPr>
            </w:pPr>
          </w:p>
        </w:tc>
        <w:tc>
          <w:tcPr>
            <w:tcW w:w="746" w:type="dxa"/>
          </w:tcPr>
          <w:p w:rsidR="00D71CED" w:rsidRPr="00706733" w:rsidRDefault="00D71CED" w:rsidP="00F92EC4">
            <w:pPr>
              <w:rPr>
                <w:b/>
              </w:rPr>
            </w:pPr>
          </w:p>
        </w:tc>
        <w:tc>
          <w:tcPr>
            <w:tcW w:w="746" w:type="dxa"/>
          </w:tcPr>
          <w:p w:rsidR="00D71CED" w:rsidRPr="00706733" w:rsidRDefault="00D71CED" w:rsidP="00F92EC4">
            <w:pPr>
              <w:rPr>
                <w:b/>
              </w:rPr>
            </w:pPr>
          </w:p>
        </w:tc>
        <w:tc>
          <w:tcPr>
            <w:tcW w:w="747" w:type="dxa"/>
          </w:tcPr>
          <w:p w:rsidR="00D71CED" w:rsidRPr="00706733" w:rsidRDefault="00D71CED" w:rsidP="00F92EC4">
            <w:pPr>
              <w:rPr>
                <w:b/>
              </w:rPr>
            </w:pPr>
          </w:p>
        </w:tc>
      </w:tr>
      <w:tr w:rsidR="00D71CED" w:rsidRPr="00706733" w:rsidTr="00F92EC4">
        <w:trPr>
          <w:trHeight w:val="547"/>
        </w:trPr>
        <w:tc>
          <w:tcPr>
            <w:tcW w:w="7621" w:type="dxa"/>
            <w:tcBorders>
              <w:bottom w:val="single" w:sz="4" w:space="0" w:color="auto"/>
            </w:tcBorders>
          </w:tcPr>
          <w:p w:rsidR="00D71CED" w:rsidRPr="00706733" w:rsidRDefault="00D71CED" w:rsidP="00F92EC4">
            <w:pPr>
              <w:rPr>
                <w:b/>
              </w:rPr>
            </w:pPr>
            <w:r w:rsidRPr="00706733">
              <w:rPr>
                <w:b/>
              </w:rPr>
              <w:t xml:space="preserve">C7-C05 : Valider le fonctionnement de l’installation </w:t>
            </w:r>
          </w:p>
          <w:p w:rsidR="00D71CED" w:rsidRDefault="00D71CED" w:rsidP="00F92EC4">
            <w:pPr>
              <w:rPr>
                <w:i/>
              </w:rPr>
            </w:pPr>
            <w:r w:rsidRPr="00706733">
              <w:rPr>
                <w:i/>
              </w:rPr>
              <w:t>C3-3 : Effectuer les tests nécessaires à la validation du fonctionnement</w:t>
            </w:r>
          </w:p>
          <w:p w:rsidR="00D71CED" w:rsidRPr="0093308B" w:rsidRDefault="00D71CED" w:rsidP="00F92EC4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D71CED" w:rsidRPr="00706733" w:rsidRDefault="00D71CED" w:rsidP="00D71CED">
            <w:pPr>
              <w:pStyle w:val="Paragraphedeliste"/>
              <w:numPr>
                <w:ilvl w:val="0"/>
                <w:numId w:val="7"/>
              </w:numPr>
              <w:rPr>
                <w:b/>
                <w:i/>
              </w:rPr>
            </w:pPr>
            <w:r>
              <w:t>Le fonctionnement de l’installation est conforme à l’attente du client.</w:t>
            </w:r>
          </w:p>
        </w:tc>
        <w:tc>
          <w:tcPr>
            <w:tcW w:w="746" w:type="dxa"/>
          </w:tcPr>
          <w:p w:rsidR="00D71CED" w:rsidRPr="00706733" w:rsidRDefault="00D71CED" w:rsidP="00F92EC4">
            <w:pPr>
              <w:rPr>
                <w:b/>
              </w:rPr>
            </w:pPr>
          </w:p>
        </w:tc>
        <w:tc>
          <w:tcPr>
            <w:tcW w:w="746" w:type="dxa"/>
          </w:tcPr>
          <w:p w:rsidR="00D71CED" w:rsidRPr="00706733" w:rsidRDefault="00D71CED" w:rsidP="00F92EC4">
            <w:pPr>
              <w:rPr>
                <w:b/>
              </w:rPr>
            </w:pPr>
          </w:p>
        </w:tc>
        <w:tc>
          <w:tcPr>
            <w:tcW w:w="746" w:type="dxa"/>
          </w:tcPr>
          <w:p w:rsidR="00D71CED" w:rsidRPr="00706733" w:rsidRDefault="00D71CED" w:rsidP="00F92EC4">
            <w:pPr>
              <w:rPr>
                <w:b/>
              </w:rPr>
            </w:pPr>
          </w:p>
        </w:tc>
        <w:tc>
          <w:tcPr>
            <w:tcW w:w="747" w:type="dxa"/>
          </w:tcPr>
          <w:p w:rsidR="00D71CED" w:rsidRPr="00706733" w:rsidRDefault="00D71CED" w:rsidP="00F92EC4">
            <w:pPr>
              <w:rPr>
                <w:b/>
              </w:rPr>
            </w:pPr>
          </w:p>
        </w:tc>
      </w:tr>
      <w:tr w:rsidR="00D71CED" w:rsidRPr="00706733" w:rsidTr="00F92EC4">
        <w:trPr>
          <w:trHeight w:val="547"/>
        </w:trPr>
        <w:tc>
          <w:tcPr>
            <w:tcW w:w="7621" w:type="dxa"/>
            <w:tcBorders>
              <w:bottom w:val="single" w:sz="4" w:space="0" w:color="auto"/>
            </w:tcBorders>
          </w:tcPr>
          <w:p w:rsidR="00D71CED" w:rsidRPr="00706733" w:rsidRDefault="00D71CED" w:rsidP="00F92EC4">
            <w:pPr>
              <w:rPr>
                <w:b/>
              </w:rPr>
            </w:pPr>
            <w:r w:rsidRPr="00706733">
              <w:rPr>
                <w:b/>
              </w:rPr>
              <w:t xml:space="preserve">C11 : Compléter les documents liés aux opérations </w:t>
            </w:r>
          </w:p>
          <w:p w:rsidR="00D71CED" w:rsidRDefault="00D71CED" w:rsidP="00F92EC4">
            <w:pPr>
              <w:rPr>
                <w:i/>
              </w:rPr>
            </w:pPr>
            <w:r w:rsidRPr="00706733">
              <w:rPr>
                <w:i/>
              </w:rPr>
              <w:t>C6-3 : Renseigner le bon d’intervention</w:t>
            </w:r>
          </w:p>
          <w:p w:rsidR="00D71CED" w:rsidRPr="0093308B" w:rsidRDefault="00D71CED" w:rsidP="00F92EC4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D71CED" w:rsidRPr="00706733" w:rsidRDefault="00D71CED" w:rsidP="00D71CED">
            <w:pPr>
              <w:pStyle w:val="Paragraphedeliste"/>
              <w:numPr>
                <w:ilvl w:val="0"/>
                <w:numId w:val="7"/>
              </w:numPr>
              <w:rPr>
                <w:b/>
                <w:i/>
              </w:rPr>
            </w:pPr>
            <w:r>
              <w:t>Les schémas et comptes rendus sont rédigés de façon clair et compréhensives.</w:t>
            </w:r>
          </w:p>
        </w:tc>
        <w:tc>
          <w:tcPr>
            <w:tcW w:w="746" w:type="dxa"/>
            <w:tcBorders>
              <w:bottom w:val="single" w:sz="4" w:space="0" w:color="auto"/>
            </w:tcBorders>
          </w:tcPr>
          <w:p w:rsidR="00D71CED" w:rsidRPr="00706733" w:rsidRDefault="00D71CED" w:rsidP="00F92EC4">
            <w:pPr>
              <w:rPr>
                <w:b/>
              </w:rPr>
            </w:pPr>
          </w:p>
        </w:tc>
        <w:tc>
          <w:tcPr>
            <w:tcW w:w="746" w:type="dxa"/>
            <w:tcBorders>
              <w:bottom w:val="single" w:sz="4" w:space="0" w:color="auto"/>
            </w:tcBorders>
          </w:tcPr>
          <w:p w:rsidR="00D71CED" w:rsidRPr="00706733" w:rsidRDefault="00D71CED" w:rsidP="00F92EC4">
            <w:pPr>
              <w:rPr>
                <w:b/>
              </w:rPr>
            </w:pPr>
          </w:p>
        </w:tc>
        <w:tc>
          <w:tcPr>
            <w:tcW w:w="746" w:type="dxa"/>
            <w:tcBorders>
              <w:bottom w:val="single" w:sz="4" w:space="0" w:color="auto"/>
            </w:tcBorders>
          </w:tcPr>
          <w:p w:rsidR="00D71CED" w:rsidRPr="00706733" w:rsidRDefault="00D71CED" w:rsidP="00F92EC4">
            <w:pPr>
              <w:rPr>
                <w:b/>
              </w:rPr>
            </w:pPr>
          </w:p>
        </w:tc>
        <w:tc>
          <w:tcPr>
            <w:tcW w:w="747" w:type="dxa"/>
            <w:tcBorders>
              <w:bottom w:val="single" w:sz="4" w:space="0" w:color="auto"/>
            </w:tcBorders>
          </w:tcPr>
          <w:p w:rsidR="00D71CED" w:rsidRPr="00706733" w:rsidRDefault="00D71CED" w:rsidP="00F92EC4">
            <w:pPr>
              <w:rPr>
                <w:b/>
              </w:rPr>
            </w:pPr>
          </w:p>
        </w:tc>
      </w:tr>
    </w:tbl>
    <w:p w:rsidR="00C44C04" w:rsidRDefault="00C44C04" w:rsidP="00C44C04"/>
    <w:p w:rsidR="00AD4C99" w:rsidRDefault="00AD4C99" w:rsidP="00C44C04"/>
    <w:p w:rsidR="00C44C04" w:rsidRDefault="00C44C04" w:rsidP="00C44C04"/>
    <w:p w:rsidR="00C44C04" w:rsidRDefault="00A12FB5" w:rsidP="00A12FB5">
      <w:pPr>
        <w:jc w:val="center"/>
      </w:pPr>
      <w:r>
        <w:rPr>
          <w:noProof/>
          <w:lang w:eastAsia="fr-FR"/>
        </w:rPr>
        <w:drawing>
          <wp:inline distT="0" distB="0" distL="0" distR="0">
            <wp:extent cx="4006645" cy="1782618"/>
            <wp:effectExtent l="0" t="0" r="0" b="0"/>
            <wp:docPr id="12" name="Image 8" descr="Jeed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edom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17642" cy="1787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4C04" w:rsidRDefault="00C44C04" w:rsidP="00C44C04"/>
    <w:p w:rsidR="00E71755" w:rsidRDefault="00E71755">
      <w:pPr>
        <w:spacing w:after="200"/>
        <w:sectPr w:rsidR="00E71755" w:rsidSect="005C551D">
          <w:headerReference w:type="default" r:id="rId13"/>
          <w:footerReference w:type="default" r:id="rId14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B469C" w:rsidRDefault="00C204CC" w:rsidP="008B469C">
      <w:pPr>
        <w:pStyle w:val="Titre2"/>
      </w:pPr>
      <w:r>
        <w:lastRenderedPageBreak/>
        <w:t>Mise en situation :</w:t>
      </w:r>
    </w:p>
    <w:p w:rsidR="00A64286" w:rsidRDefault="004A4888" w:rsidP="00C204CC">
      <w:r>
        <w:t>Votre entreprise Did-Elec, qui a déjà participé à mise en place de produits communicant</w:t>
      </w:r>
      <w:r w:rsidR="009A0428">
        <w:t>s</w:t>
      </w:r>
      <w:r w:rsidR="00407B71">
        <w:t>,</w:t>
      </w:r>
      <w:r w:rsidR="009A0428">
        <w:t xml:space="preserve"> est </w:t>
      </w:r>
      <w:r w:rsidR="00407B71">
        <w:t>rappelée</w:t>
      </w:r>
      <w:r>
        <w:t xml:space="preserve"> pour réaliser une supervision de l’installation.</w:t>
      </w:r>
    </w:p>
    <w:p w:rsidR="004A4888" w:rsidRDefault="004A4888" w:rsidP="00C204CC">
      <w:r>
        <w:t xml:space="preserve">Votre entreprise à fait le choix de </w:t>
      </w:r>
      <w:r w:rsidR="008E50A8">
        <w:t>Jeedom</w:t>
      </w:r>
      <w:r>
        <w:t xml:space="preserve"> comme contrôleur pour </w:t>
      </w:r>
      <w:r w:rsidR="008E50A8">
        <w:t>s</w:t>
      </w:r>
      <w:r>
        <w:t>es installations Smarthomes.</w:t>
      </w:r>
    </w:p>
    <w:p w:rsidR="00A44BBA" w:rsidRDefault="00A44BBA" w:rsidP="00C204CC">
      <w:r>
        <w:t xml:space="preserve">Aujourd’hui, vous devez </w:t>
      </w:r>
      <w:r w:rsidR="00C9428D">
        <w:t>ajouter des scé</w:t>
      </w:r>
      <w:r w:rsidR="003102D8">
        <w:t>n</w:t>
      </w:r>
      <w:r w:rsidR="00C9428D">
        <w:t>arios d’arrivée et départ</w:t>
      </w:r>
      <w:r>
        <w:t xml:space="preserve"> </w:t>
      </w:r>
      <w:r w:rsidR="003A1F6A">
        <w:t xml:space="preserve">de la chambre de l’hôtel DORMEZBIEN </w:t>
      </w:r>
      <w:r>
        <w:t>dans le serveur.</w:t>
      </w:r>
    </w:p>
    <w:p w:rsidR="00A44BBA" w:rsidRDefault="00A44BBA" w:rsidP="00C204CC">
      <w:pPr>
        <w:rPr>
          <w:noProof/>
        </w:rPr>
      </w:pPr>
    </w:p>
    <w:p w:rsidR="003102D8" w:rsidRDefault="003102D8" w:rsidP="00C204CC">
      <w:pPr>
        <w:rPr>
          <w:noProof/>
        </w:rPr>
      </w:pPr>
      <w:r>
        <w:rPr>
          <w:noProof/>
        </w:rPr>
        <w:t>Le scénario d’arrivée ouvrira le VR, et allu</w:t>
      </w:r>
      <w:r w:rsidR="002602F4">
        <w:rPr>
          <w:noProof/>
        </w:rPr>
        <w:t>m</w:t>
      </w:r>
      <w:r>
        <w:rPr>
          <w:noProof/>
        </w:rPr>
        <w:t>era la lampe au dessu</w:t>
      </w:r>
      <w:r w:rsidR="002602F4">
        <w:rPr>
          <w:noProof/>
        </w:rPr>
        <w:t>s</w:t>
      </w:r>
      <w:bookmarkStart w:id="0" w:name="_GoBack"/>
      <w:bookmarkEnd w:id="0"/>
      <w:r>
        <w:rPr>
          <w:noProof/>
        </w:rPr>
        <w:t xml:space="preserve"> du bureau.</w:t>
      </w:r>
    </w:p>
    <w:p w:rsidR="003102D8" w:rsidRDefault="003102D8" w:rsidP="00C204CC">
      <w:r>
        <w:rPr>
          <w:noProof/>
        </w:rPr>
        <w:t>Le scénario de départ etei</w:t>
      </w:r>
      <w:r w:rsidR="006D3DF2">
        <w:rPr>
          <w:noProof/>
        </w:rPr>
        <w:t>nd</w:t>
      </w:r>
      <w:r>
        <w:rPr>
          <w:noProof/>
        </w:rPr>
        <w:t>ra l’ensemble des lampes, et fermera le VR.</w:t>
      </w:r>
    </w:p>
    <w:p w:rsidR="00A44BBA" w:rsidRDefault="00A44BBA" w:rsidP="00C204CC"/>
    <w:p w:rsidR="00C44C04" w:rsidRDefault="00C44C04" w:rsidP="00C44C04">
      <w:pPr>
        <w:pStyle w:val="Titre2"/>
      </w:pPr>
      <w:r>
        <w:t>Travail à faire</w:t>
      </w:r>
    </w:p>
    <w:p w:rsidR="00455F0F" w:rsidRDefault="003102D8" w:rsidP="000C2CDE">
      <w:r>
        <w:t>Pour obtenir ce résultat, vous devrez :</w:t>
      </w:r>
    </w:p>
    <w:p w:rsidR="003102D8" w:rsidRDefault="003102D8" w:rsidP="000C2CDE">
      <w:r>
        <w:t>Créer un widget Virtuel avec les commandes Présent et Absent.</w:t>
      </w:r>
    </w:p>
    <w:p w:rsidR="003102D8" w:rsidRDefault="003102D8" w:rsidP="000C2CDE">
      <w:r>
        <w:t>Créer un scénario qui aura les conditions Présent et Absent, qui exécutera des commandes de mandées.</w:t>
      </w:r>
    </w:p>
    <w:p w:rsidR="003840D4" w:rsidRDefault="003840D4" w:rsidP="000C2CDE"/>
    <w:p w:rsidR="0000189A" w:rsidRDefault="005E4A10" w:rsidP="00CE42C1">
      <w:pPr>
        <w:pStyle w:val="Titre3"/>
      </w:pPr>
      <w:r>
        <w:t>Création du widget matérialisant la présence et le départ de la chambre</w:t>
      </w:r>
      <w:r w:rsidR="0000189A">
        <w:t> :</w:t>
      </w:r>
    </w:p>
    <w:p w:rsidR="009A0116" w:rsidRDefault="005E4A10" w:rsidP="0000189A">
      <w:r>
        <w:t>Rendez vous sur le plugin virtuel.</w:t>
      </w:r>
    </w:p>
    <w:p w:rsidR="005E4A10" w:rsidRDefault="005E4A10" w:rsidP="0000189A">
      <w:r>
        <w:t xml:space="preserve">Ajouter un nouveau plugin </w:t>
      </w:r>
      <w:r>
        <w:rPr>
          <w:noProof/>
          <w:lang w:eastAsia="fr-FR"/>
        </w:rPr>
        <w:drawing>
          <wp:inline distT="0" distB="0" distL="0" distR="0" wp14:anchorId="1B0675D8" wp14:editId="75F8B802">
            <wp:extent cx="256182" cy="261938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75046" cy="2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5E4A10" w:rsidRDefault="005E4A10" w:rsidP="0000189A">
      <w:pPr>
        <w:rPr>
          <w:noProof/>
        </w:rPr>
      </w:pPr>
      <w:r>
        <w:t>Le nommer Présence :</w:t>
      </w:r>
      <w:r w:rsidRPr="005E4A10">
        <w:rPr>
          <w:noProof/>
        </w:rPr>
        <w:t xml:space="preserve"> </w:t>
      </w:r>
    </w:p>
    <w:p w:rsidR="005E4A10" w:rsidRDefault="005E4A10" w:rsidP="005E4A10">
      <w:pPr>
        <w:jc w:val="center"/>
        <w:rPr>
          <w:noProof/>
        </w:rPr>
      </w:pPr>
      <w:r>
        <w:rPr>
          <w:noProof/>
          <w:lang w:eastAsia="fr-FR"/>
        </w:rPr>
        <w:drawing>
          <wp:inline distT="0" distB="0" distL="0" distR="0" wp14:anchorId="72DE46E0" wp14:editId="694CB99C">
            <wp:extent cx="2571750" cy="809170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73448" cy="841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A10" w:rsidRDefault="005E4A10" w:rsidP="0000189A">
      <w:pPr>
        <w:rPr>
          <w:noProof/>
        </w:rPr>
      </w:pPr>
    </w:p>
    <w:p w:rsidR="005E4A10" w:rsidRDefault="00152220" w:rsidP="0000189A">
      <w:pPr>
        <w:rPr>
          <w:noProof/>
        </w:rPr>
      </w:pPr>
      <w:r w:rsidRPr="00152220">
        <w:rPr>
          <w:noProof/>
          <w:lang w:eastAsia="fr-FR"/>
        </w:rPr>
        <w:drawing>
          <wp:inline distT="0" distB="0" distL="0" distR="0" wp14:anchorId="2171FEA8" wp14:editId="2849C4F4">
            <wp:extent cx="4819650" cy="1861824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38798" cy="1869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7BEA" w:rsidRDefault="00E67BEA" w:rsidP="00E67BEA">
      <w:pPr>
        <w:spacing w:after="200"/>
      </w:pPr>
      <w:r>
        <w:t xml:space="preserve">Sauvegarder votre configuration </w:t>
      </w:r>
      <w:r>
        <w:rPr>
          <w:noProof/>
          <w:lang w:eastAsia="fr-FR"/>
        </w:rPr>
        <w:drawing>
          <wp:inline distT="0" distB="0" distL="0" distR="0" wp14:anchorId="43CC608D" wp14:editId="12A0CC61">
            <wp:extent cx="719270" cy="214313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00002" cy="238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A10" w:rsidRDefault="00E67BEA" w:rsidP="0000189A">
      <w:r>
        <w:t xml:space="preserve">Se rendre dans l’onglet Commande : </w:t>
      </w:r>
      <w:r>
        <w:rPr>
          <w:noProof/>
          <w:lang w:eastAsia="fr-FR"/>
        </w:rPr>
        <w:drawing>
          <wp:inline distT="0" distB="0" distL="0" distR="0" wp14:anchorId="64A5B26F" wp14:editId="24BBB0CB">
            <wp:extent cx="727744" cy="187401"/>
            <wp:effectExtent l="0" t="0" r="0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84429" cy="201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2220" w:rsidRDefault="00152220" w:rsidP="0000189A"/>
    <w:p w:rsidR="003102D8" w:rsidRDefault="003102D8">
      <w:pPr>
        <w:spacing w:after="200"/>
      </w:pPr>
      <w:r>
        <w:br w:type="page"/>
      </w:r>
    </w:p>
    <w:p w:rsidR="00152220" w:rsidRDefault="002D2DE4" w:rsidP="0000189A">
      <w:r>
        <w:lastRenderedPageBreak/>
        <w:t>Créer 2 commandes virtuelles et une commande info</w:t>
      </w:r>
      <w:r w:rsidR="00296DB0">
        <w:t>, puis leur affecter les valeurs suivantes :</w:t>
      </w:r>
    </w:p>
    <w:p w:rsidR="00296DB0" w:rsidRDefault="00296DB0" w:rsidP="0000189A"/>
    <w:p w:rsidR="00296DB0" w:rsidRDefault="00296DB0" w:rsidP="0000189A">
      <w:r w:rsidRPr="00296DB0">
        <w:rPr>
          <w:noProof/>
          <w:lang w:eastAsia="fr-FR"/>
        </w:rPr>
        <w:drawing>
          <wp:inline distT="0" distB="0" distL="0" distR="0" wp14:anchorId="469ACC41" wp14:editId="1B13DA7E">
            <wp:extent cx="6645910" cy="1811020"/>
            <wp:effectExtent l="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81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2220" w:rsidRDefault="008A1CE4" w:rsidP="0000189A">
      <w:r>
        <w:t xml:space="preserve">Les icones sélectionnées sont : maison-family24 </w:t>
      </w:r>
      <w:r w:rsidR="00D00330">
        <w:rPr>
          <w:noProof/>
          <w:lang w:eastAsia="fr-FR"/>
        </w:rPr>
        <w:drawing>
          <wp:inline distT="0" distB="0" distL="0" distR="0" wp14:anchorId="048F002C" wp14:editId="484097F6">
            <wp:extent cx="396240" cy="342900"/>
            <wp:effectExtent l="0" t="0" r="0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99053" cy="345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et jeedom2-home</w:t>
      </w:r>
      <w:r w:rsidR="00D00330">
        <w:t xml:space="preserve"> </w:t>
      </w:r>
      <w:r w:rsidR="00D00330">
        <w:rPr>
          <w:noProof/>
          <w:lang w:eastAsia="fr-FR"/>
        </w:rPr>
        <w:drawing>
          <wp:inline distT="0" distB="0" distL="0" distR="0" wp14:anchorId="1B1E209E" wp14:editId="4D50EAB9">
            <wp:extent cx="398929" cy="423862"/>
            <wp:effectExtent l="0" t="0" r="0" b="0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00675" cy="425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BFD" w:rsidRDefault="000F5BFD" w:rsidP="000F5BFD">
      <w:pPr>
        <w:spacing w:after="200"/>
      </w:pPr>
      <w:r>
        <w:t xml:space="preserve">Sauvegarder votre configuration </w:t>
      </w:r>
      <w:r>
        <w:rPr>
          <w:noProof/>
          <w:lang w:eastAsia="fr-FR"/>
        </w:rPr>
        <w:drawing>
          <wp:inline distT="0" distB="0" distL="0" distR="0" wp14:anchorId="7B35B169" wp14:editId="55E3FAE2">
            <wp:extent cx="719270" cy="214313"/>
            <wp:effectExtent l="0" t="0" r="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00002" cy="238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BFD" w:rsidRDefault="000F5BFD" w:rsidP="0000189A">
      <w:r>
        <w:t xml:space="preserve">Revenez sur l’écran d’accueil, et vérifier que lors d’un appui sur Absent, l’état affiche Absent </w:t>
      </w:r>
      <w:r>
        <w:rPr>
          <w:noProof/>
          <w:lang w:eastAsia="fr-FR"/>
        </w:rPr>
        <w:drawing>
          <wp:inline distT="0" distB="0" distL="0" distR="0" wp14:anchorId="7C39C9BC" wp14:editId="75AFE17F">
            <wp:extent cx="639096" cy="418623"/>
            <wp:effectExtent l="0" t="0" r="0" b="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79890" cy="445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152220" w:rsidRDefault="000F5BFD" w:rsidP="0000189A">
      <w:r>
        <w:t>Lors de l’appui sur l’</w:t>
      </w:r>
      <w:r w:rsidR="0088058F">
        <w:t>icône</w:t>
      </w:r>
      <w:r>
        <w:t xml:space="preserve"> </w:t>
      </w:r>
      <w:r w:rsidR="0088058F">
        <w:t>Présent,</w:t>
      </w:r>
      <w:r>
        <w:t xml:space="preserve"> le retour affiche Présent </w:t>
      </w:r>
      <w:r>
        <w:rPr>
          <w:noProof/>
          <w:lang w:eastAsia="fr-FR"/>
        </w:rPr>
        <w:drawing>
          <wp:inline distT="0" distB="0" distL="0" distR="0" wp14:anchorId="3639018C" wp14:editId="115F8ADC">
            <wp:extent cx="661987" cy="425155"/>
            <wp:effectExtent l="0" t="0" r="0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05565" cy="453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058F" w:rsidRDefault="0088058F" w:rsidP="0088058F"/>
    <w:p w:rsidR="0088058F" w:rsidRDefault="0088058F" w:rsidP="0088058F">
      <w:r>
        <w:t>A ce stade, voter widget Présence fonctionne.</w:t>
      </w:r>
    </w:p>
    <w:p w:rsidR="00B405E0" w:rsidRDefault="00B405E0" w:rsidP="0088058F"/>
    <w:p w:rsidR="008A1CE4" w:rsidRDefault="008A1CE4" w:rsidP="008A1CE4">
      <w:pPr>
        <w:pStyle w:val="Titre3"/>
      </w:pPr>
      <w:r>
        <w:t>Création du scénario</w:t>
      </w:r>
    </w:p>
    <w:p w:rsidR="00451772" w:rsidRDefault="00E57094" w:rsidP="0000189A">
      <w:r>
        <w:rPr>
          <w:noProof/>
          <w:lang w:eastAsia="fr-FR"/>
        </w:rPr>
        <w:drawing>
          <wp:anchor distT="0" distB="0" distL="114300" distR="114300" simplePos="0" relativeHeight="251655680" behindDoc="0" locked="0" layoutInCell="1" allowOverlap="1" wp14:anchorId="61C16402">
            <wp:simplePos x="0" y="0"/>
            <wp:positionH relativeFrom="column">
              <wp:posOffset>2638107</wp:posOffset>
            </wp:positionH>
            <wp:positionV relativeFrom="paragraph">
              <wp:posOffset>196215</wp:posOffset>
            </wp:positionV>
            <wp:extent cx="4004945" cy="997585"/>
            <wp:effectExtent l="0" t="0" r="0" b="0"/>
            <wp:wrapSquare wrapText="bothSides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4945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Démarrer l’outils Scénarios</w:t>
      </w:r>
    </w:p>
    <w:p w:rsidR="008A1CE4" w:rsidRDefault="002602F4" w:rsidP="0000189A">
      <w:r>
        <w:rPr>
          <w:noProof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6" type="#_x0000_t13" style="position:absolute;margin-left:156pt;margin-top:25.15pt;width:43.9pt;height:28.9pt;z-index:251658752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</v:shape>
        </w:pict>
      </w:r>
      <w:r w:rsidR="00E57094" w:rsidRPr="00E57094">
        <w:rPr>
          <w:noProof/>
          <w:lang w:eastAsia="fr-FR"/>
        </w:rPr>
        <w:drawing>
          <wp:inline distT="0" distB="0" distL="0" distR="0" wp14:anchorId="2098A2E5" wp14:editId="1AADEEEE">
            <wp:extent cx="1779905" cy="995045"/>
            <wp:effectExtent l="0" t="0" r="0" b="0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9905" cy="995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CE4" w:rsidRDefault="008A1CE4" w:rsidP="0000189A"/>
    <w:p w:rsidR="004529BE" w:rsidRDefault="004529BE" w:rsidP="004529BE">
      <w:r>
        <w:t>Ajouter un nouveau Scé</w:t>
      </w:r>
      <w:r w:rsidR="009F0B8D">
        <w:t>n</w:t>
      </w:r>
      <w:r>
        <w:t>a</w:t>
      </w:r>
      <w:r w:rsidR="009F0B8D">
        <w:t>r</w:t>
      </w:r>
      <w:r>
        <w:t xml:space="preserve">io </w:t>
      </w:r>
      <w:r>
        <w:rPr>
          <w:noProof/>
          <w:lang w:eastAsia="fr-FR"/>
        </w:rPr>
        <w:drawing>
          <wp:inline distT="0" distB="0" distL="0" distR="0" wp14:anchorId="2D6774F0" wp14:editId="74FDF254">
            <wp:extent cx="256182" cy="261938"/>
            <wp:effectExtent l="0" t="0" r="0" b="0"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75046" cy="2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8A1CE4" w:rsidRDefault="002602F4" w:rsidP="00F52CB7">
      <w:pPr>
        <w:jc w:val="center"/>
      </w:pPr>
      <w:r>
        <w:rPr>
          <w:noProof/>
        </w:rPr>
        <w:pict>
          <v:shapetype id="_x0000_t90" coordsize="21600,21600" o:spt="90" adj="9257,18514,7200" path="m@4,l@0@2@5@2@5@12,0@12,,21600@1,21600@1@2,21600@2xe">
            <v:stroke joinstyle="miter"/>
            <v:formulas>
              <v:f eqn="val #0"/>
              <v:f eqn="val #1"/>
              <v:f eqn="val #2"/>
              <v:f eqn="prod #0 1 2"/>
              <v:f eqn="sum @3 10800 0"/>
              <v:f eqn="sum 21600 #0 #1"/>
              <v:f eqn="sum #1 #2 0"/>
              <v:f eqn="prod @6 1 2"/>
              <v:f eqn="prod #1 2 1"/>
              <v:f eqn="sum @8 0 21600"/>
              <v:f eqn="prod 21600 @0 @1"/>
              <v:f eqn="prod 21600 @4 @1"/>
              <v:f eqn="prod 21600 @5 @1"/>
              <v:f eqn="prod 21600 @7 @1"/>
              <v:f eqn="prod #1 1 2"/>
              <v:f eqn="sum @5 0 @4"/>
              <v:f eqn="sum @0 0 @4"/>
              <v:f eqn="prod @2 @15 @16"/>
            </v:formulas>
            <v:path o:connecttype="custom" o:connectlocs="@4,0;@0,@2;0,@11;@14,21600;@1,@13;21600,@2" o:connectangles="270,180,180,90,0,0" textboxrect="0,@12,@1,21600;@5,@17,@1,21600"/>
            <v:handles>
              <v:h position="#0,topLeft" xrange="@2,@9"/>
              <v:h position="#1,#2" xrange="@4,21600" yrange="0,@0"/>
            </v:handles>
          </v:shapetype>
          <v:shape id="_x0000_s1027" type="#_x0000_t90" style="position:absolute;left:0;text-align:left;margin-left:111.85pt;margin-top:-5.6pt;width:29.15pt;height:51.35pt;rotation:90;z-index:251659776;mso-position-horizontal-relative:text;mso-position-vertical-relative:text" fillcolor="#9bbb59 [3206]" strokecolor="#f2f2f2 [3041]" strokeweight="3pt">
            <v:shadow on="t" type="perspective" color="#4e6128 [1606]" opacity=".5" offset="1pt" offset2="-1pt"/>
          </v:shape>
        </w:pict>
      </w:r>
      <w:r w:rsidR="005D130E">
        <w:rPr>
          <w:noProof/>
          <w:lang w:eastAsia="fr-FR"/>
        </w:rPr>
        <w:drawing>
          <wp:inline distT="0" distB="0" distL="0" distR="0" wp14:anchorId="68950062" wp14:editId="14EEF6E7">
            <wp:extent cx="2438628" cy="839283"/>
            <wp:effectExtent l="0" t="0" r="0" b="0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495603" cy="858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2CB7" w:rsidRDefault="00F52CB7" w:rsidP="00F52CB7">
      <w:r>
        <w:t>Le nommer Présence, et valider.</w:t>
      </w:r>
    </w:p>
    <w:p w:rsidR="003102D8" w:rsidRDefault="003102D8">
      <w:pPr>
        <w:spacing w:after="200"/>
      </w:pPr>
      <w:r>
        <w:br w:type="page"/>
      </w:r>
    </w:p>
    <w:p w:rsidR="008A1CE4" w:rsidRDefault="003102D8" w:rsidP="0000189A">
      <w:r>
        <w:lastRenderedPageBreak/>
        <w:t>Compléter les champs comme indiqué ci-dessous :</w:t>
      </w:r>
    </w:p>
    <w:p w:rsidR="003102D8" w:rsidRDefault="003102D8" w:rsidP="0000189A"/>
    <w:p w:rsidR="008A1CE4" w:rsidRDefault="00D72982" w:rsidP="0000189A">
      <w:r w:rsidRPr="00D72982">
        <w:rPr>
          <w:noProof/>
          <w:lang w:eastAsia="fr-FR"/>
        </w:rPr>
        <w:drawing>
          <wp:inline distT="0" distB="0" distL="0" distR="0" wp14:anchorId="0D2E53DB" wp14:editId="3D31AE6A">
            <wp:extent cx="6645910" cy="2286635"/>
            <wp:effectExtent l="0" t="0" r="0" b="0"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286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CE4" w:rsidRDefault="008A1CE4" w:rsidP="0000189A"/>
    <w:p w:rsidR="00451772" w:rsidRDefault="00D72982" w:rsidP="0000189A">
      <w:r>
        <w:t xml:space="preserve">Se rendre sur l’onglet Scénario : </w:t>
      </w:r>
      <w:r>
        <w:rPr>
          <w:noProof/>
          <w:lang w:eastAsia="fr-FR"/>
        </w:rPr>
        <w:drawing>
          <wp:inline distT="0" distB="0" distL="0" distR="0" wp14:anchorId="41796D75" wp14:editId="04BB5CF2">
            <wp:extent cx="758646" cy="204788"/>
            <wp:effectExtent l="0" t="0" r="0" b="0"/>
            <wp:docPr id="30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814497" cy="219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1772" w:rsidRDefault="00F73E9B" w:rsidP="0000189A">
      <w:r>
        <w:rPr>
          <w:noProof/>
          <w:lang w:eastAsia="fr-FR"/>
        </w:rPr>
        <w:drawing>
          <wp:anchor distT="0" distB="0" distL="114300" distR="114300" simplePos="0" relativeHeight="251656704" behindDoc="0" locked="0" layoutInCell="1" allowOverlap="1" wp14:anchorId="496BA0E7">
            <wp:simplePos x="0" y="0"/>
            <wp:positionH relativeFrom="column">
              <wp:posOffset>2204720</wp:posOffset>
            </wp:positionH>
            <wp:positionV relativeFrom="paragraph">
              <wp:posOffset>60325</wp:posOffset>
            </wp:positionV>
            <wp:extent cx="2233295" cy="1205230"/>
            <wp:effectExtent l="0" t="0" r="0" b="0"/>
            <wp:wrapSquare wrapText="bothSides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3295" cy="1205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2982">
        <w:t xml:space="preserve">Ajouter un bloc : </w:t>
      </w:r>
      <w:r w:rsidR="00D72982">
        <w:rPr>
          <w:noProof/>
          <w:lang w:eastAsia="fr-FR"/>
        </w:rPr>
        <w:drawing>
          <wp:inline distT="0" distB="0" distL="0" distR="0" wp14:anchorId="6FA5D4AD" wp14:editId="4ADF8A23">
            <wp:extent cx="776188" cy="252357"/>
            <wp:effectExtent l="0" t="0" r="0" b="0"/>
            <wp:docPr id="33" name="Imag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863045" cy="280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2982" w:rsidRDefault="00D72982" w:rsidP="0000189A"/>
    <w:p w:rsidR="00F73E9B" w:rsidRDefault="00F73E9B" w:rsidP="0000189A">
      <w:r>
        <w:t>Sélectionner Si/Alors/Sinon :</w:t>
      </w:r>
    </w:p>
    <w:p w:rsidR="00F73E9B" w:rsidRDefault="00F73E9B" w:rsidP="0000189A"/>
    <w:p w:rsidR="00F73E9B" w:rsidRDefault="00F73E9B" w:rsidP="0000189A">
      <w:r>
        <w:t>Enregistrer.</w:t>
      </w:r>
    </w:p>
    <w:p w:rsidR="00F73E9B" w:rsidRDefault="00F73E9B" w:rsidP="0000189A"/>
    <w:p w:rsidR="00F73E9B" w:rsidRDefault="003102D8" w:rsidP="0000189A">
      <w:r>
        <w:rPr>
          <w:noProof/>
          <w:lang w:eastAsia="fr-FR"/>
        </w:rPr>
        <w:drawing>
          <wp:anchor distT="0" distB="0" distL="114300" distR="114300" simplePos="0" relativeHeight="251657728" behindDoc="0" locked="0" layoutInCell="1" allowOverlap="1" wp14:anchorId="3DC0D1E7">
            <wp:simplePos x="0" y="0"/>
            <wp:positionH relativeFrom="column">
              <wp:posOffset>4152265</wp:posOffset>
            </wp:positionH>
            <wp:positionV relativeFrom="paragraph">
              <wp:posOffset>46355</wp:posOffset>
            </wp:positionV>
            <wp:extent cx="2491740" cy="1085850"/>
            <wp:effectExtent l="0" t="0" r="0" b="0"/>
            <wp:wrapSquare wrapText="bothSides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174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3E9B">
        <w:t>Sélectionner Rechercher une commande :</w:t>
      </w:r>
      <w:r w:rsidR="00F73E9B" w:rsidRPr="00F73E9B">
        <w:rPr>
          <w:noProof/>
        </w:rPr>
        <w:t xml:space="preserve"> </w:t>
      </w:r>
      <w:r w:rsidR="00F73E9B">
        <w:rPr>
          <w:noProof/>
          <w:lang w:eastAsia="fr-FR"/>
        </w:rPr>
        <w:drawing>
          <wp:inline distT="0" distB="0" distL="0" distR="0" wp14:anchorId="557B71D5" wp14:editId="2E76C573">
            <wp:extent cx="590550" cy="276225"/>
            <wp:effectExtent l="0" t="0" r="0" b="0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t="21154" b="23076"/>
                    <a:stretch/>
                  </pic:blipFill>
                  <pic:spPr bwMode="auto">
                    <a:xfrm>
                      <a:off x="0" y="0"/>
                      <a:ext cx="590550" cy="276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73E9B">
        <w:rPr>
          <w:noProof/>
        </w:rPr>
        <w:t>, puis sélectionner votre objet virtuel Présence</w:t>
      </w:r>
      <w:r w:rsidR="001F5BDF">
        <w:rPr>
          <w:noProof/>
        </w:rPr>
        <w:t xml:space="preserve"> et la condition </w:t>
      </w:r>
      <w:r w:rsidR="001F5BDF" w:rsidRPr="003102D8">
        <w:rPr>
          <w:b/>
          <w:noProof/>
          <w:color w:val="00B050"/>
          <w:u w:val="single"/>
        </w:rPr>
        <w:t>Présent</w:t>
      </w:r>
      <w:r w:rsidR="001F5BDF">
        <w:rPr>
          <w:noProof/>
        </w:rPr>
        <w:t>, puis valider.</w:t>
      </w:r>
    </w:p>
    <w:p w:rsidR="00F73E9B" w:rsidRDefault="00F73E9B" w:rsidP="0000189A"/>
    <w:p w:rsidR="00F73E9B" w:rsidRDefault="00F73E9B" w:rsidP="0000189A"/>
    <w:p w:rsidR="003102D8" w:rsidRDefault="003102D8" w:rsidP="0000189A"/>
    <w:p w:rsidR="003102D8" w:rsidRDefault="003102D8" w:rsidP="0000189A"/>
    <w:p w:rsidR="00F73E9B" w:rsidRDefault="003102D8" w:rsidP="0000189A">
      <w:r>
        <w:t xml:space="preserve">Ensuite, vous cliquerez sur Ajouter : </w:t>
      </w:r>
      <w:r>
        <w:rPr>
          <w:noProof/>
          <w:lang w:eastAsia="fr-FR"/>
        </w:rPr>
        <w:drawing>
          <wp:inline distT="0" distB="0" distL="0" distR="0" wp14:anchorId="6D0905C6" wp14:editId="442CA5E0">
            <wp:extent cx="547687" cy="198243"/>
            <wp:effectExtent l="0" t="0" r="0" b="0"/>
            <wp:docPr id="27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1671" cy="206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 et sélectionnerez une action.</w:t>
      </w:r>
    </w:p>
    <w:p w:rsidR="003102D8" w:rsidRDefault="003102D8" w:rsidP="0000189A">
      <w:r>
        <w:t>Insérer la commande que vous souhaitez exécuter.</w:t>
      </w:r>
    </w:p>
    <w:p w:rsidR="003102D8" w:rsidRDefault="003102D8" w:rsidP="0000189A">
      <w:r>
        <w:t>Renouveler l’opération autant de fois que nécessaire.</w:t>
      </w:r>
    </w:p>
    <w:p w:rsidR="003102D8" w:rsidRDefault="003102D8" w:rsidP="0000189A"/>
    <w:p w:rsidR="003102D8" w:rsidRDefault="003102D8" w:rsidP="0000189A">
      <w:r>
        <w:t>Pour créer le scénario Absent, vous devrez réaliser les mêmes opérations, en incluant la condition Absent, puis les actions dédiées au scénario Absent.</w:t>
      </w:r>
    </w:p>
    <w:p w:rsidR="00F73E9B" w:rsidRDefault="00B83103" w:rsidP="00B83103">
      <w:pPr>
        <w:pStyle w:val="Titre3"/>
      </w:pPr>
      <w:r>
        <w:t>Validation du fonctionnement</w:t>
      </w:r>
    </w:p>
    <w:p w:rsidR="00F73E9B" w:rsidRDefault="00B83103" w:rsidP="0000189A">
      <w:r>
        <w:t>Lorsque vous aurez terminé, vous pourrez procéder aux essais, et vérifier le fonctionnement de vos scénarios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093"/>
        <w:gridCol w:w="6237"/>
        <w:gridCol w:w="2276"/>
      </w:tblGrid>
      <w:tr w:rsidR="00B83103" w:rsidTr="00B83103">
        <w:tc>
          <w:tcPr>
            <w:tcW w:w="2093" w:type="dxa"/>
            <w:shd w:val="clear" w:color="auto" w:fill="C2D69B" w:themeFill="accent3" w:themeFillTint="99"/>
          </w:tcPr>
          <w:p w:rsidR="00B83103" w:rsidRDefault="00B83103" w:rsidP="00B83103">
            <w:pPr>
              <w:jc w:val="center"/>
            </w:pPr>
            <w:r>
              <w:t>Action</w:t>
            </w:r>
          </w:p>
        </w:tc>
        <w:tc>
          <w:tcPr>
            <w:tcW w:w="6237" w:type="dxa"/>
            <w:shd w:val="clear" w:color="auto" w:fill="C2D69B" w:themeFill="accent3" w:themeFillTint="99"/>
          </w:tcPr>
          <w:p w:rsidR="00B83103" w:rsidRDefault="00B83103" w:rsidP="00B83103">
            <w:pPr>
              <w:jc w:val="center"/>
            </w:pPr>
            <w:r>
              <w:t>Action obtenues</w:t>
            </w:r>
          </w:p>
        </w:tc>
        <w:tc>
          <w:tcPr>
            <w:tcW w:w="2276" w:type="dxa"/>
            <w:shd w:val="clear" w:color="auto" w:fill="C2D69B" w:themeFill="accent3" w:themeFillTint="99"/>
          </w:tcPr>
          <w:p w:rsidR="00B83103" w:rsidRDefault="00B83103" w:rsidP="00B83103">
            <w:pPr>
              <w:jc w:val="center"/>
            </w:pPr>
            <w:r>
              <w:t>Validation du Scénario</w:t>
            </w:r>
          </w:p>
        </w:tc>
      </w:tr>
      <w:tr w:rsidR="00B83103" w:rsidTr="00B83103">
        <w:trPr>
          <w:trHeight w:val="887"/>
        </w:trPr>
        <w:tc>
          <w:tcPr>
            <w:tcW w:w="2093" w:type="dxa"/>
          </w:tcPr>
          <w:p w:rsidR="00B83103" w:rsidRDefault="00B83103" w:rsidP="0000189A">
            <w:r>
              <w:t>Actionner le bouton Présent</w:t>
            </w:r>
          </w:p>
        </w:tc>
        <w:tc>
          <w:tcPr>
            <w:tcW w:w="6237" w:type="dxa"/>
          </w:tcPr>
          <w:p w:rsidR="00B83103" w:rsidRDefault="00B83103" w:rsidP="0000189A"/>
        </w:tc>
        <w:tc>
          <w:tcPr>
            <w:tcW w:w="2276" w:type="dxa"/>
            <w:vAlign w:val="center"/>
          </w:tcPr>
          <w:p w:rsidR="00B83103" w:rsidRDefault="00B83103" w:rsidP="00B83103">
            <w:pPr>
              <w:tabs>
                <w:tab w:val="left" w:pos="1164"/>
              </w:tabs>
              <w:ind w:left="30"/>
            </w:pPr>
            <w:r>
              <w:sym w:font="Wingdings" w:char="F04A"/>
            </w:r>
            <w:r>
              <w:t xml:space="preserve"> OUI</w:t>
            </w:r>
            <w:r>
              <w:tab/>
            </w:r>
            <w:r>
              <w:sym w:font="Wingdings" w:char="F04C"/>
            </w:r>
            <w:r>
              <w:t xml:space="preserve"> NON</w:t>
            </w:r>
          </w:p>
        </w:tc>
      </w:tr>
      <w:tr w:rsidR="00B83103" w:rsidTr="00B83103">
        <w:trPr>
          <w:trHeight w:val="1051"/>
        </w:trPr>
        <w:tc>
          <w:tcPr>
            <w:tcW w:w="2093" w:type="dxa"/>
          </w:tcPr>
          <w:p w:rsidR="00B83103" w:rsidRDefault="00B83103" w:rsidP="0000189A">
            <w:r>
              <w:t>Actionner le bouton Absent</w:t>
            </w:r>
          </w:p>
        </w:tc>
        <w:tc>
          <w:tcPr>
            <w:tcW w:w="6237" w:type="dxa"/>
          </w:tcPr>
          <w:p w:rsidR="00B83103" w:rsidRDefault="00B83103" w:rsidP="0000189A"/>
        </w:tc>
        <w:tc>
          <w:tcPr>
            <w:tcW w:w="2276" w:type="dxa"/>
            <w:vAlign w:val="center"/>
          </w:tcPr>
          <w:p w:rsidR="00B83103" w:rsidRDefault="00B83103" w:rsidP="00B83103">
            <w:pPr>
              <w:tabs>
                <w:tab w:val="left" w:pos="1164"/>
              </w:tabs>
            </w:pPr>
            <w:r>
              <w:sym w:font="Wingdings" w:char="F04A"/>
            </w:r>
            <w:r>
              <w:t xml:space="preserve"> OUI</w:t>
            </w:r>
            <w:r>
              <w:tab/>
            </w:r>
            <w:r>
              <w:sym w:font="Wingdings" w:char="F04C"/>
            </w:r>
            <w:r>
              <w:t xml:space="preserve"> NON</w:t>
            </w:r>
          </w:p>
        </w:tc>
      </w:tr>
    </w:tbl>
    <w:p w:rsidR="00AC6BD6" w:rsidRDefault="00AC6BD6" w:rsidP="0000189A">
      <w:r>
        <w:t>Votre installation Fonctionne-t-elle correctement ?</w:t>
      </w:r>
    </w:p>
    <w:p w:rsidR="00B83103" w:rsidRDefault="00AC6BD6" w:rsidP="00AC6BD6">
      <w:pPr>
        <w:jc w:val="center"/>
      </w:pPr>
      <w:r>
        <w:sym w:font="Wingdings" w:char="F04A"/>
      </w:r>
      <w:r>
        <w:t xml:space="preserve"> OUI</w:t>
      </w:r>
      <w:r>
        <w:tab/>
      </w:r>
      <w:r>
        <w:tab/>
      </w:r>
      <w:r>
        <w:sym w:font="Wingdings" w:char="F04C"/>
      </w:r>
      <w:r>
        <w:t xml:space="preserve"> NON</w:t>
      </w:r>
    </w:p>
    <w:sectPr w:rsidR="00B83103" w:rsidSect="005C551D">
      <w:headerReference w:type="default" r:id="rId3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4D6B" w:rsidRDefault="002B4D6B" w:rsidP="005C551D">
      <w:pPr>
        <w:spacing w:line="240" w:lineRule="auto"/>
      </w:pPr>
      <w:r>
        <w:separator/>
      </w:r>
    </w:p>
  </w:endnote>
  <w:endnote w:type="continuationSeparator" w:id="0">
    <w:p w:rsidR="002B4D6B" w:rsidRDefault="002B4D6B" w:rsidP="005C55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51D" w:rsidRDefault="008D2AB6" w:rsidP="00A53F93">
    <w:pPr>
      <w:pStyle w:val="Pieddepage"/>
      <w:tabs>
        <w:tab w:val="clear" w:pos="9072"/>
        <w:tab w:val="left" w:pos="9214"/>
      </w:tabs>
    </w:pPr>
    <w:r>
      <w:rPr>
        <w:noProof/>
      </w:rPr>
      <w:fldChar w:fldCharType="begin"/>
    </w:r>
    <w:r>
      <w:rPr>
        <w:noProof/>
      </w:rPr>
      <w:instrText xml:space="preserve"> FILENAME   \* MERGEFORMAT </w:instrText>
    </w:r>
    <w:r>
      <w:rPr>
        <w:noProof/>
      </w:rPr>
      <w:fldChar w:fldCharType="separate"/>
    </w:r>
    <w:r w:rsidR="00A53F93">
      <w:rPr>
        <w:noProof/>
      </w:rPr>
      <w:t>TP4 Création de scénario sur le serveur Jeedom</w:t>
    </w:r>
    <w:r>
      <w:rPr>
        <w:noProof/>
      </w:rPr>
      <w:fldChar w:fldCharType="end"/>
    </w:r>
    <w:r w:rsidR="005C551D">
      <w:tab/>
    </w:r>
    <w:r w:rsidR="005C551D">
      <w:tab/>
      <w:t xml:space="preserve">Page </w:t>
    </w:r>
    <w:r w:rsidR="00850845">
      <w:rPr>
        <w:noProof/>
      </w:rPr>
      <w:fldChar w:fldCharType="begin"/>
    </w:r>
    <w:r w:rsidR="00161DE5">
      <w:rPr>
        <w:noProof/>
      </w:rPr>
      <w:instrText xml:space="preserve"> PAGE   \* MERGEFORMAT </w:instrText>
    </w:r>
    <w:r w:rsidR="00850845">
      <w:rPr>
        <w:noProof/>
      </w:rPr>
      <w:fldChar w:fldCharType="separate"/>
    </w:r>
    <w:r w:rsidR="002602F4">
      <w:rPr>
        <w:noProof/>
      </w:rPr>
      <w:t>1</w:t>
    </w:r>
    <w:r w:rsidR="00850845">
      <w:rPr>
        <w:noProof/>
      </w:rPr>
      <w:fldChar w:fldCharType="end"/>
    </w:r>
    <w:r w:rsidR="005C551D">
      <w:t xml:space="preserve"> / </w:t>
    </w:r>
    <w:r>
      <w:rPr>
        <w:noProof/>
      </w:rPr>
      <w:fldChar w:fldCharType="begin"/>
    </w:r>
    <w:r>
      <w:rPr>
        <w:noProof/>
      </w:rPr>
      <w:instrText xml:space="preserve"> NUMPAGES   \* MERGEFORMAT </w:instrText>
    </w:r>
    <w:r>
      <w:rPr>
        <w:noProof/>
      </w:rPr>
      <w:fldChar w:fldCharType="separate"/>
    </w:r>
    <w:r w:rsidR="002602F4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4D6B" w:rsidRDefault="002B4D6B" w:rsidP="005C551D">
      <w:pPr>
        <w:spacing w:line="240" w:lineRule="auto"/>
      </w:pPr>
      <w:r>
        <w:separator/>
      </w:r>
    </w:p>
  </w:footnote>
  <w:footnote w:type="continuationSeparator" w:id="0">
    <w:p w:rsidR="002B4D6B" w:rsidRDefault="002B4D6B" w:rsidP="005C551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CF7" w:rsidRPr="00EE4044" w:rsidRDefault="00286DA8" w:rsidP="00D13CF7">
    <w:pPr>
      <w:pStyle w:val="En-tte"/>
      <w:rPr>
        <w:sz w:val="8"/>
      </w:rPr>
    </w:pPr>
    <w:r>
      <w:rPr>
        <w:noProof/>
        <w:sz w:val="20"/>
        <w:lang w:eastAsia="fr-F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6099257</wp:posOffset>
          </wp:positionH>
          <wp:positionV relativeFrom="paragraph">
            <wp:posOffset>-70889</wp:posOffset>
          </wp:positionV>
          <wp:extent cx="490888" cy="614296"/>
          <wp:effectExtent l="19050" t="0" r="4412" b="0"/>
          <wp:wrapNone/>
          <wp:docPr id="22" name="Image 0" descr="logo Jeedo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Jeedo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91383" cy="6149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13CF7" w:rsidRPr="00EE4044">
      <w:rPr>
        <w:noProof/>
        <w:sz w:val="20"/>
        <w:lang w:eastAsia="fr-F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72934</wp:posOffset>
          </wp:positionV>
          <wp:extent cx="1031003" cy="371789"/>
          <wp:effectExtent l="19050" t="0" r="0" b="0"/>
          <wp:wrapNone/>
          <wp:docPr id="26" name="Image 0" descr="Logo LP diderot 2017 taille rédu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LP diderot 2017 taille réduite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31003" cy="3717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Style w:val="Listemoyenne1-Accent3"/>
      <w:tblW w:w="0" w:type="auto"/>
      <w:tblInd w:w="1809" w:type="dxa"/>
      <w:tblLook w:val="04A0" w:firstRow="1" w:lastRow="0" w:firstColumn="1" w:lastColumn="0" w:noHBand="0" w:noVBand="1"/>
    </w:tblPr>
    <w:tblGrid>
      <w:gridCol w:w="2165"/>
      <w:gridCol w:w="3661"/>
      <w:gridCol w:w="1829"/>
    </w:tblGrid>
    <w:tr w:rsidR="00D13CF7" w:rsidTr="00D93B45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2165" w:type="dxa"/>
          <w:tcBorders>
            <w:bottom w:val="single" w:sz="8" w:space="0" w:color="002060"/>
          </w:tcBorders>
        </w:tcPr>
        <w:p w:rsidR="00D13CF7" w:rsidRPr="00C83C44" w:rsidRDefault="00D13CF7" w:rsidP="00D93B45">
          <w:pPr>
            <w:pStyle w:val="En-tte"/>
            <w:rPr>
              <w:b w:val="0"/>
            </w:rPr>
          </w:pPr>
          <w:r>
            <w:rPr>
              <w:b w:val="0"/>
            </w:rPr>
            <w:t>NOM</w:t>
          </w:r>
          <w:r w:rsidRPr="00C83C44">
            <w:t xml:space="preserve"> : </w:t>
          </w:r>
        </w:p>
      </w:tc>
      <w:tc>
        <w:tcPr>
          <w:tcW w:w="3661" w:type="dxa"/>
          <w:vMerge w:val="restart"/>
          <w:tcBorders>
            <w:bottom w:val="single" w:sz="8" w:space="0" w:color="002060"/>
          </w:tcBorders>
        </w:tcPr>
        <w:p w:rsidR="00D13CF7" w:rsidRPr="00E22105" w:rsidRDefault="00037092" w:rsidP="005F64DE">
          <w:pPr>
            <w:pStyle w:val="En-tte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/>
              <w:i/>
              <w:color w:val="17365D" w:themeColor="text2" w:themeShade="BF"/>
            </w:rPr>
          </w:pPr>
          <w:r>
            <w:rPr>
              <w:b/>
              <w:i/>
              <w:color w:val="17365D" w:themeColor="text2" w:themeShade="BF"/>
              <w:sz w:val="28"/>
            </w:rPr>
            <w:t xml:space="preserve">Création de scénario sur le </w:t>
          </w:r>
          <w:r w:rsidR="00DD5EDE">
            <w:rPr>
              <w:b/>
              <w:i/>
              <w:color w:val="17365D" w:themeColor="text2" w:themeShade="BF"/>
              <w:sz w:val="28"/>
            </w:rPr>
            <w:t xml:space="preserve">serveur </w:t>
          </w:r>
          <w:r w:rsidR="005F64DE">
            <w:rPr>
              <w:b/>
              <w:i/>
              <w:color w:val="17365D" w:themeColor="text2" w:themeShade="BF"/>
              <w:sz w:val="28"/>
            </w:rPr>
            <w:t>Jeedom</w:t>
          </w:r>
        </w:p>
      </w:tc>
      <w:tc>
        <w:tcPr>
          <w:tcW w:w="1829" w:type="dxa"/>
          <w:tcBorders>
            <w:bottom w:val="single" w:sz="8" w:space="0" w:color="002060"/>
          </w:tcBorders>
        </w:tcPr>
        <w:p w:rsidR="00D13CF7" w:rsidRPr="00DA4238" w:rsidRDefault="00DA4238" w:rsidP="00DA4238">
          <w:pPr>
            <w:pStyle w:val="En-tte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/>
            </w:rPr>
          </w:pPr>
          <w:r w:rsidRPr="00DA4238">
            <w:rPr>
              <w:b/>
              <w:sz w:val="28"/>
            </w:rPr>
            <w:t>TP</w:t>
          </w:r>
          <w:r w:rsidR="00037092">
            <w:rPr>
              <w:b/>
              <w:sz w:val="28"/>
            </w:rPr>
            <w:t>4</w:t>
          </w:r>
        </w:p>
      </w:tc>
    </w:tr>
    <w:tr w:rsidR="00D13CF7" w:rsidTr="00D93B45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2165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D13CF7" w:rsidRPr="00C83C44" w:rsidRDefault="00D13CF7" w:rsidP="00D93B45">
          <w:pPr>
            <w:pStyle w:val="En-tte"/>
            <w:rPr>
              <w:b w:val="0"/>
            </w:rPr>
          </w:pPr>
          <w:r>
            <w:rPr>
              <w:b w:val="0"/>
            </w:rPr>
            <w:t>Classe</w:t>
          </w:r>
        </w:p>
      </w:tc>
      <w:tc>
        <w:tcPr>
          <w:tcW w:w="3661" w:type="dxa"/>
          <w:vMerge/>
          <w:tcBorders>
            <w:top w:val="single" w:sz="8" w:space="0" w:color="002060"/>
            <w:bottom w:val="single" w:sz="8" w:space="0" w:color="002060"/>
          </w:tcBorders>
        </w:tcPr>
        <w:p w:rsidR="00D13CF7" w:rsidRDefault="00D13CF7" w:rsidP="00D93B45">
          <w:pPr>
            <w:pStyle w:val="En-tte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1829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D13CF7" w:rsidRPr="00C83C44" w:rsidRDefault="00D13CF7" w:rsidP="00D93B45">
          <w:pPr>
            <w:pStyle w:val="En-tte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</w:tr>
  </w:tbl>
  <w:p w:rsidR="00D13CF7" w:rsidRPr="00EE4044" w:rsidRDefault="00D13CF7" w:rsidP="00D13CF7">
    <w:pPr>
      <w:pStyle w:val="En-tte"/>
      <w:rPr>
        <w:sz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755" w:rsidRPr="00E71755" w:rsidRDefault="00E71755" w:rsidP="00E71755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22DC8"/>
    <w:multiLevelType w:val="hybridMultilevel"/>
    <w:tmpl w:val="591864B8"/>
    <w:lvl w:ilvl="0" w:tplc="AF14193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3783F"/>
    <w:multiLevelType w:val="hybridMultilevel"/>
    <w:tmpl w:val="17009A3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A61E3"/>
    <w:multiLevelType w:val="hybridMultilevel"/>
    <w:tmpl w:val="D6A62766"/>
    <w:lvl w:ilvl="0" w:tplc="3A10FD1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  <w:i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2254DA"/>
    <w:multiLevelType w:val="hybridMultilevel"/>
    <w:tmpl w:val="91C8436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734169"/>
    <w:multiLevelType w:val="hybridMultilevel"/>
    <w:tmpl w:val="63D8D542"/>
    <w:lvl w:ilvl="0" w:tplc="9D60E284">
      <w:numFmt w:val="bullet"/>
      <w:lvlText w:val="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DC6369"/>
    <w:multiLevelType w:val="hybridMultilevel"/>
    <w:tmpl w:val="31ECA05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575F14"/>
    <w:multiLevelType w:val="hybridMultilevel"/>
    <w:tmpl w:val="17009A3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BB269A"/>
    <w:multiLevelType w:val="hybridMultilevel"/>
    <w:tmpl w:val="D9C28562"/>
    <w:lvl w:ilvl="0" w:tplc="385C977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2B100C"/>
    <w:multiLevelType w:val="hybridMultilevel"/>
    <w:tmpl w:val="A164215A"/>
    <w:lvl w:ilvl="0" w:tplc="808CE59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13520F"/>
    <w:multiLevelType w:val="hybridMultilevel"/>
    <w:tmpl w:val="C316A67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F5606F"/>
    <w:multiLevelType w:val="hybridMultilevel"/>
    <w:tmpl w:val="3F002D5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7"/>
  </w:num>
  <w:num w:numId="8">
    <w:abstractNumId w:val="8"/>
  </w:num>
  <w:num w:numId="9">
    <w:abstractNumId w:val="0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4589"/>
    <w:rsid w:val="0000189A"/>
    <w:rsid w:val="0001316C"/>
    <w:rsid w:val="000140B5"/>
    <w:rsid w:val="0001454D"/>
    <w:rsid w:val="00020D67"/>
    <w:rsid w:val="000216B7"/>
    <w:rsid w:val="000365C4"/>
    <w:rsid w:val="00037092"/>
    <w:rsid w:val="00067E3A"/>
    <w:rsid w:val="00070953"/>
    <w:rsid w:val="00077BFB"/>
    <w:rsid w:val="00081EB7"/>
    <w:rsid w:val="00084436"/>
    <w:rsid w:val="000A1875"/>
    <w:rsid w:val="000B387F"/>
    <w:rsid w:val="000B4589"/>
    <w:rsid w:val="000C2CDE"/>
    <w:rsid w:val="000C4146"/>
    <w:rsid w:val="000D02D7"/>
    <w:rsid w:val="000D577F"/>
    <w:rsid w:val="000E6227"/>
    <w:rsid w:val="000F01B8"/>
    <w:rsid w:val="000F348C"/>
    <w:rsid w:val="000F5BFD"/>
    <w:rsid w:val="001061E0"/>
    <w:rsid w:val="001148E3"/>
    <w:rsid w:val="00120065"/>
    <w:rsid w:val="0012272C"/>
    <w:rsid w:val="00152220"/>
    <w:rsid w:val="00161DE5"/>
    <w:rsid w:val="0016583C"/>
    <w:rsid w:val="001757F2"/>
    <w:rsid w:val="00186972"/>
    <w:rsid w:val="001B1CC4"/>
    <w:rsid w:val="001C6790"/>
    <w:rsid w:val="001D1A87"/>
    <w:rsid w:val="001F4A7A"/>
    <w:rsid w:val="001F57CE"/>
    <w:rsid w:val="001F5BDF"/>
    <w:rsid w:val="0022565A"/>
    <w:rsid w:val="00226F5E"/>
    <w:rsid w:val="00237670"/>
    <w:rsid w:val="002602F4"/>
    <w:rsid w:val="00274A70"/>
    <w:rsid w:val="00286DA8"/>
    <w:rsid w:val="00296DB0"/>
    <w:rsid w:val="002B4D6B"/>
    <w:rsid w:val="002C337A"/>
    <w:rsid w:val="002C39C6"/>
    <w:rsid w:val="002D2DE4"/>
    <w:rsid w:val="002E5525"/>
    <w:rsid w:val="002F50EA"/>
    <w:rsid w:val="002F5ADA"/>
    <w:rsid w:val="003102D8"/>
    <w:rsid w:val="0031217C"/>
    <w:rsid w:val="003401E0"/>
    <w:rsid w:val="00343292"/>
    <w:rsid w:val="00357EF3"/>
    <w:rsid w:val="003626B6"/>
    <w:rsid w:val="0036361B"/>
    <w:rsid w:val="003840D4"/>
    <w:rsid w:val="003A14D1"/>
    <w:rsid w:val="003A1F6A"/>
    <w:rsid w:val="003A37EB"/>
    <w:rsid w:val="003B484F"/>
    <w:rsid w:val="003B57DD"/>
    <w:rsid w:val="003D4C54"/>
    <w:rsid w:val="003E2962"/>
    <w:rsid w:val="003E3BDC"/>
    <w:rsid w:val="003E462B"/>
    <w:rsid w:val="00402775"/>
    <w:rsid w:val="00407B71"/>
    <w:rsid w:val="00411872"/>
    <w:rsid w:val="004217AC"/>
    <w:rsid w:val="00424CA1"/>
    <w:rsid w:val="00451772"/>
    <w:rsid w:val="004529BE"/>
    <w:rsid w:val="00455F0F"/>
    <w:rsid w:val="004A4843"/>
    <w:rsid w:val="004A4888"/>
    <w:rsid w:val="004A77AA"/>
    <w:rsid w:val="004B0B2B"/>
    <w:rsid w:val="004B7D01"/>
    <w:rsid w:val="004C37A8"/>
    <w:rsid w:val="004C4D6B"/>
    <w:rsid w:val="004D26A2"/>
    <w:rsid w:val="0051010B"/>
    <w:rsid w:val="00522A19"/>
    <w:rsid w:val="00555055"/>
    <w:rsid w:val="00562621"/>
    <w:rsid w:val="00567435"/>
    <w:rsid w:val="00573C94"/>
    <w:rsid w:val="00593989"/>
    <w:rsid w:val="005C1F48"/>
    <w:rsid w:val="005C551D"/>
    <w:rsid w:val="005C7990"/>
    <w:rsid w:val="005D130E"/>
    <w:rsid w:val="005D1BF0"/>
    <w:rsid w:val="005E3D90"/>
    <w:rsid w:val="005E4A10"/>
    <w:rsid w:val="005E554E"/>
    <w:rsid w:val="005F64DE"/>
    <w:rsid w:val="00601F45"/>
    <w:rsid w:val="00610B0B"/>
    <w:rsid w:val="006354EE"/>
    <w:rsid w:val="00642DA8"/>
    <w:rsid w:val="0064500B"/>
    <w:rsid w:val="006460C6"/>
    <w:rsid w:val="00654609"/>
    <w:rsid w:val="00655F8F"/>
    <w:rsid w:val="00692CD0"/>
    <w:rsid w:val="006970C8"/>
    <w:rsid w:val="00697C24"/>
    <w:rsid w:val="006A1978"/>
    <w:rsid w:val="006A491E"/>
    <w:rsid w:val="006B1899"/>
    <w:rsid w:val="006D1EEB"/>
    <w:rsid w:val="006D3DF2"/>
    <w:rsid w:val="006E2B82"/>
    <w:rsid w:val="006E67AD"/>
    <w:rsid w:val="00706733"/>
    <w:rsid w:val="00707F6D"/>
    <w:rsid w:val="007153DE"/>
    <w:rsid w:val="00721528"/>
    <w:rsid w:val="00735BF5"/>
    <w:rsid w:val="007404D3"/>
    <w:rsid w:val="0075485A"/>
    <w:rsid w:val="00755455"/>
    <w:rsid w:val="00762C9F"/>
    <w:rsid w:val="00764BCA"/>
    <w:rsid w:val="007979C5"/>
    <w:rsid w:val="007A2945"/>
    <w:rsid w:val="007B01F5"/>
    <w:rsid w:val="007B736B"/>
    <w:rsid w:val="007C306B"/>
    <w:rsid w:val="007F7C27"/>
    <w:rsid w:val="0080616E"/>
    <w:rsid w:val="0080721F"/>
    <w:rsid w:val="00823974"/>
    <w:rsid w:val="00830D41"/>
    <w:rsid w:val="00834249"/>
    <w:rsid w:val="00834514"/>
    <w:rsid w:val="00850845"/>
    <w:rsid w:val="0085221D"/>
    <w:rsid w:val="0085662E"/>
    <w:rsid w:val="0088058F"/>
    <w:rsid w:val="00881620"/>
    <w:rsid w:val="00886E81"/>
    <w:rsid w:val="008A1CE4"/>
    <w:rsid w:val="008A4E40"/>
    <w:rsid w:val="008B469C"/>
    <w:rsid w:val="008C04A6"/>
    <w:rsid w:val="008C0A2E"/>
    <w:rsid w:val="008C3402"/>
    <w:rsid w:val="008D2A81"/>
    <w:rsid w:val="008D2AB6"/>
    <w:rsid w:val="008E50A8"/>
    <w:rsid w:val="008F05E2"/>
    <w:rsid w:val="008F364D"/>
    <w:rsid w:val="008F648E"/>
    <w:rsid w:val="008F7A0A"/>
    <w:rsid w:val="0093308B"/>
    <w:rsid w:val="00986607"/>
    <w:rsid w:val="009A0116"/>
    <w:rsid w:val="009A0428"/>
    <w:rsid w:val="009B11AE"/>
    <w:rsid w:val="009C33A2"/>
    <w:rsid w:val="009F0B8D"/>
    <w:rsid w:val="009F16CD"/>
    <w:rsid w:val="00A12FB5"/>
    <w:rsid w:val="00A2578C"/>
    <w:rsid w:val="00A25D29"/>
    <w:rsid w:val="00A44BBA"/>
    <w:rsid w:val="00A53F93"/>
    <w:rsid w:val="00A55AC5"/>
    <w:rsid w:val="00A55CFB"/>
    <w:rsid w:val="00A64286"/>
    <w:rsid w:val="00A65BD2"/>
    <w:rsid w:val="00A926DC"/>
    <w:rsid w:val="00AA5585"/>
    <w:rsid w:val="00AC6BD6"/>
    <w:rsid w:val="00AD2F37"/>
    <w:rsid w:val="00AD3F3C"/>
    <w:rsid w:val="00AD4C99"/>
    <w:rsid w:val="00B14BBD"/>
    <w:rsid w:val="00B405E0"/>
    <w:rsid w:val="00B54897"/>
    <w:rsid w:val="00B62E2F"/>
    <w:rsid w:val="00B646EC"/>
    <w:rsid w:val="00B7110A"/>
    <w:rsid w:val="00B7654B"/>
    <w:rsid w:val="00B83103"/>
    <w:rsid w:val="00BA33FE"/>
    <w:rsid w:val="00BB1FA4"/>
    <w:rsid w:val="00BC6DA4"/>
    <w:rsid w:val="00C03D85"/>
    <w:rsid w:val="00C056D1"/>
    <w:rsid w:val="00C204CC"/>
    <w:rsid w:val="00C20B4D"/>
    <w:rsid w:val="00C323BA"/>
    <w:rsid w:val="00C32FE2"/>
    <w:rsid w:val="00C431E7"/>
    <w:rsid w:val="00C44C04"/>
    <w:rsid w:val="00C6229C"/>
    <w:rsid w:val="00C63BA5"/>
    <w:rsid w:val="00C66883"/>
    <w:rsid w:val="00C9428D"/>
    <w:rsid w:val="00CA1DCD"/>
    <w:rsid w:val="00CD337B"/>
    <w:rsid w:val="00CD3E2F"/>
    <w:rsid w:val="00CE411D"/>
    <w:rsid w:val="00CE42C1"/>
    <w:rsid w:val="00CE7324"/>
    <w:rsid w:val="00D00330"/>
    <w:rsid w:val="00D05669"/>
    <w:rsid w:val="00D13CF7"/>
    <w:rsid w:val="00D26716"/>
    <w:rsid w:val="00D41205"/>
    <w:rsid w:val="00D469A8"/>
    <w:rsid w:val="00D64F32"/>
    <w:rsid w:val="00D71CED"/>
    <w:rsid w:val="00D72982"/>
    <w:rsid w:val="00DA4238"/>
    <w:rsid w:val="00DA52DF"/>
    <w:rsid w:val="00DB6ED6"/>
    <w:rsid w:val="00DC1F19"/>
    <w:rsid w:val="00DC52D7"/>
    <w:rsid w:val="00DD0742"/>
    <w:rsid w:val="00DD2B8D"/>
    <w:rsid w:val="00DD5991"/>
    <w:rsid w:val="00DD5EDE"/>
    <w:rsid w:val="00E0581A"/>
    <w:rsid w:val="00E1255A"/>
    <w:rsid w:val="00E222B1"/>
    <w:rsid w:val="00E23976"/>
    <w:rsid w:val="00E26418"/>
    <w:rsid w:val="00E33B86"/>
    <w:rsid w:val="00E43B5A"/>
    <w:rsid w:val="00E57094"/>
    <w:rsid w:val="00E6502C"/>
    <w:rsid w:val="00E67BEA"/>
    <w:rsid w:val="00E71755"/>
    <w:rsid w:val="00E7308D"/>
    <w:rsid w:val="00E804D4"/>
    <w:rsid w:val="00E9423D"/>
    <w:rsid w:val="00EC6AE4"/>
    <w:rsid w:val="00EF7A69"/>
    <w:rsid w:val="00F03E58"/>
    <w:rsid w:val="00F14654"/>
    <w:rsid w:val="00F17D02"/>
    <w:rsid w:val="00F2410E"/>
    <w:rsid w:val="00F32B79"/>
    <w:rsid w:val="00F44284"/>
    <w:rsid w:val="00F52CB7"/>
    <w:rsid w:val="00F62DE8"/>
    <w:rsid w:val="00F71AD6"/>
    <w:rsid w:val="00F73E9B"/>
    <w:rsid w:val="00F957BE"/>
    <w:rsid w:val="00FA59AA"/>
    <w:rsid w:val="00FD7D9A"/>
    <w:rsid w:val="00FE3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7A8D55C-2E5D-4197-81FD-F90853E98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51D"/>
    <w:pPr>
      <w:spacing w:after="0"/>
    </w:pPr>
  </w:style>
  <w:style w:type="paragraph" w:styleId="Titre1">
    <w:name w:val="heading 1"/>
    <w:basedOn w:val="Normal"/>
    <w:next w:val="Normal"/>
    <w:link w:val="Titre1Car"/>
    <w:uiPriority w:val="9"/>
    <w:qFormat/>
    <w:rsid w:val="000B458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0B45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8B469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C551D"/>
  </w:style>
  <w:style w:type="paragraph" w:styleId="Pieddepage">
    <w:name w:val="footer"/>
    <w:basedOn w:val="Normal"/>
    <w:link w:val="Pieddepag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C551D"/>
  </w:style>
  <w:style w:type="paragraph" w:styleId="Textedebulles">
    <w:name w:val="Balloon Text"/>
    <w:basedOn w:val="Normal"/>
    <w:link w:val="TextedebullesCar"/>
    <w:uiPriority w:val="99"/>
    <w:semiHidden/>
    <w:unhideWhenUsed/>
    <w:rsid w:val="005C55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C551D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5C5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emoyenne1-Accent3">
    <w:name w:val="Medium List 1 Accent 3"/>
    <w:basedOn w:val="TableauNormal"/>
    <w:uiPriority w:val="65"/>
    <w:rsid w:val="00D13CF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character" w:customStyle="1" w:styleId="Titre1Car">
    <w:name w:val="Titre 1 Car"/>
    <w:basedOn w:val="Policepardfaut"/>
    <w:link w:val="Titre1"/>
    <w:uiPriority w:val="9"/>
    <w:rsid w:val="000B45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0B45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aragraphedeliste">
    <w:name w:val="List Paragraph"/>
    <w:basedOn w:val="Normal"/>
    <w:uiPriority w:val="34"/>
    <w:qFormat/>
    <w:rsid w:val="008B469C"/>
    <w:pPr>
      <w:spacing w:after="200"/>
      <w:ind w:left="720"/>
      <w:contextualSpacing/>
    </w:pPr>
  </w:style>
  <w:style w:type="character" w:customStyle="1" w:styleId="Titre3Car">
    <w:name w:val="Titre 3 Car"/>
    <w:basedOn w:val="Policepardfaut"/>
    <w:link w:val="Titre3"/>
    <w:uiPriority w:val="9"/>
    <w:rsid w:val="008B469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1F57C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header" Target="header2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fs\hubiC\Smart_hom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7FB918-8675-40F1-9702-FD267343C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Smart_home</Template>
  <TotalTime>198</TotalTime>
  <Pages>4</Pages>
  <Words>537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profs</dc:creator>
  <cp:lastModifiedBy>Prof ELEC DIDEROT</cp:lastModifiedBy>
  <cp:revision>26</cp:revision>
  <cp:lastPrinted>2018-11-19T08:49:00Z</cp:lastPrinted>
  <dcterms:created xsi:type="dcterms:W3CDTF">2019-03-05T08:53:00Z</dcterms:created>
  <dcterms:modified xsi:type="dcterms:W3CDTF">2019-03-12T15:21:00Z</dcterms:modified>
</cp:coreProperties>
</file>