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0C8" w:rsidRDefault="000B4589" w:rsidP="000B4589">
      <w:pPr>
        <w:pStyle w:val="Titre2"/>
      </w:pPr>
      <w:r>
        <w:t>Objectifs :</w:t>
      </w:r>
    </w:p>
    <w:p w:rsidR="000B4589" w:rsidRPr="005C551D" w:rsidRDefault="000B4589" w:rsidP="005C551D">
      <w:r>
        <w:t xml:space="preserve">Ce TP va vous permettre </w:t>
      </w:r>
      <w:r w:rsidR="00830D41">
        <w:t>de modifier la position</w:t>
      </w:r>
      <w:r w:rsidR="004C37A8">
        <w:t xml:space="preserve"> </w:t>
      </w:r>
      <w:r w:rsidR="00830D41">
        <w:t>d</w:t>
      </w:r>
      <w:r w:rsidR="004C37A8">
        <w:t>es commandes de la chambre dans</w:t>
      </w:r>
      <w:r w:rsidR="00DD5EDE">
        <w:t xml:space="preserve"> la centrale domotique </w:t>
      </w:r>
      <w:proofErr w:type="spellStart"/>
      <w:r w:rsidR="005F64DE">
        <w:t>Jeedom</w:t>
      </w:r>
      <w:proofErr w:type="spellEnd"/>
      <w:r>
        <w:t>.</w:t>
      </w:r>
    </w:p>
    <w:p w:rsidR="005C551D" w:rsidRPr="005C551D" w:rsidRDefault="00706733" w:rsidP="008B469C">
      <w:pPr>
        <w:pStyle w:val="Titre2"/>
      </w:pPr>
      <w:r>
        <w:t>Evaluation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621"/>
        <w:gridCol w:w="746"/>
        <w:gridCol w:w="746"/>
        <w:gridCol w:w="746"/>
        <w:gridCol w:w="747"/>
      </w:tblGrid>
      <w:tr w:rsidR="00706733" w:rsidRPr="00706733" w:rsidTr="00706733">
        <w:trPr>
          <w:trHeight w:val="262"/>
        </w:trPr>
        <w:tc>
          <w:tcPr>
            <w:tcW w:w="7621" w:type="dxa"/>
            <w:vMerge w:val="restart"/>
          </w:tcPr>
          <w:p w:rsidR="00706733" w:rsidRDefault="00706733" w:rsidP="00522A19">
            <w:pPr>
              <w:jc w:val="center"/>
              <w:rPr>
                <w:b/>
              </w:rPr>
            </w:pPr>
            <w:r>
              <w:rPr>
                <w:b/>
              </w:rPr>
              <w:t>Compétences visées :</w:t>
            </w:r>
          </w:p>
          <w:p w:rsidR="0093308B" w:rsidRDefault="0093308B" w:rsidP="00706733">
            <w:pPr>
              <w:tabs>
                <w:tab w:val="left" w:pos="3113"/>
              </w:tabs>
              <w:rPr>
                <w:b/>
              </w:rPr>
            </w:pPr>
          </w:p>
          <w:p w:rsidR="00706733" w:rsidRPr="00706733" w:rsidRDefault="00706733" w:rsidP="0093308B">
            <w:pPr>
              <w:tabs>
                <w:tab w:val="left" w:pos="3113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Cxx</w:t>
            </w:r>
            <w:proofErr w:type="spellEnd"/>
            <w:r>
              <w:rPr>
                <w:b/>
              </w:rPr>
              <w:t> : MELEC</w:t>
            </w:r>
            <w:r>
              <w:rPr>
                <w:b/>
              </w:rPr>
              <w:tab/>
            </w:r>
            <w:proofErr w:type="spellStart"/>
            <w:r w:rsidRPr="00706733">
              <w:rPr>
                <w:i/>
              </w:rPr>
              <w:t>Cxx</w:t>
            </w:r>
            <w:proofErr w:type="spellEnd"/>
            <w:r w:rsidRPr="00706733">
              <w:rPr>
                <w:i/>
              </w:rPr>
              <w:t> : SN</w:t>
            </w:r>
          </w:p>
        </w:tc>
        <w:tc>
          <w:tcPr>
            <w:tcW w:w="2985" w:type="dxa"/>
            <w:gridSpan w:val="4"/>
          </w:tcPr>
          <w:p w:rsidR="00706733" w:rsidRPr="00706733" w:rsidRDefault="00522A19" w:rsidP="00522A19">
            <w:pPr>
              <w:jc w:val="center"/>
              <w:rPr>
                <w:b/>
              </w:rPr>
            </w:pPr>
            <w:r>
              <w:rPr>
                <w:b/>
              </w:rPr>
              <w:t>Validation</w:t>
            </w:r>
          </w:p>
        </w:tc>
      </w:tr>
      <w:tr w:rsidR="00706733" w:rsidRPr="00706733" w:rsidTr="00AA31AE">
        <w:trPr>
          <w:trHeight w:val="262"/>
        </w:trPr>
        <w:tc>
          <w:tcPr>
            <w:tcW w:w="7621" w:type="dxa"/>
            <w:vMerge/>
          </w:tcPr>
          <w:p w:rsid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6700" cy="285750"/>
                  <wp:effectExtent l="1905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2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3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953" w:rsidRPr="00706733" w:rsidTr="00B405F7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070953" w:rsidRPr="00706733" w:rsidRDefault="00070953" w:rsidP="00070953">
            <w:pPr>
              <w:rPr>
                <w:b/>
              </w:rPr>
            </w:pPr>
            <w:r w:rsidRPr="00706733">
              <w:rPr>
                <w:b/>
              </w:rPr>
              <w:t>C1-C01 : Analyser les conditions de l’opération et son contexte</w:t>
            </w:r>
          </w:p>
          <w:p w:rsidR="00070953" w:rsidRDefault="00070953" w:rsidP="00070953">
            <w:pPr>
              <w:rPr>
                <w:i/>
              </w:rPr>
            </w:pPr>
            <w:r w:rsidRPr="00706733">
              <w:rPr>
                <w:i/>
              </w:rPr>
              <w:t>C3-1 : Planifier l’intervention</w:t>
            </w:r>
          </w:p>
          <w:p w:rsidR="00070953" w:rsidRPr="0093308B" w:rsidRDefault="00070953" w:rsidP="00070953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070953" w:rsidRPr="00BA33FE" w:rsidRDefault="00070953" w:rsidP="00070953">
            <w:pPr>
              <w:pStyle w:val="Paragraphedeliste"/>
              <w:numPr>
                <w:ilvl w:val="0"/>
                <w:numId w:val="10"/>
              </w:numPr>
              <w:rPr>
                <w:b/>
                <w:i/>
              </w:rPr>
            </w:pPr>
            <w:r>
              <w:t>Les informations nécessaires sont extraites des notices techniques.</w:t>
            </w:r>
          </w:p>
        </w:tc>
        <w:tc>
          <w:tcPr>
            <w:tcW w:w="746" w:type="dxa"/>
          </w:tcPr>
          <w:p w:rsidR="00070953" w:rsidRPr="00706733" w:rsidRDefault="00070953" w:rsidP="00070953">
            <w:pPr>
              <w:rPr>
                <w:b/>
              </w:rPr>
            </w:pPr>
          </w:p>
        </w:tc>
        <w:tc>
          <w:tcPr>
            <w:tcW w:w="746" w:type="dxa"/>
          </w:tcPr>
          <w:p w:rsidR="00070953" w:rsidRPr="00706733" w:rsidRDefault="00070953" w:rsidP="00070953">
            <w:pPr>
              <w:rPr>
                <w:b/>
              </w:rPr>
            </w:pPr>
          </w:p>
        </w:tc>
        <w:tc>
          <w:tcPr>
            <w:tcW w:w="746" w:type="dxa"/>
          </w:tcPr>
          <w:p w:rsidR="00070953" w:rsidRPr="00706733" w:rsidRDefault="00070953" w:rsidP="00070953">
            <w:pPr>
              <w:rPr>
                <w:b/>
              </w:rPr>
            </w:pPr>
          </w:p>
        </w:tc>
        <w:tc>
          <w:tcPr>
            <w:tcW w:w="747" w:type="dxa"/>
          </w:tcPr>
          <w:p w:rsidR="00070953" w:rsidRPr="00706733" w:rsidRDefault="00070953" w:rsidP="00070953">
            <w:pPr>
              <w:rPr>
                <w:b/>
              </w:rPr>
            </w:pPr>
          </w:p>
        </w:tc>
      </w:tr>
      <w:tr w:rsidR="002C39C6" w:rsidRPr="00706733" w:rsidTr="00B405F7">
        <w:trPr>
          <w:trHeight w:val="279"/>
        </w:trPr>
        <w:tc>
          <w:tcPr>
            <w:tcW w:w="7621" w:type="dxa"/>
            <w:tcBorders>
              <w:bottom w:val="single" w:sz="4" w:space="0" w:color="auto"/>
            </w:tcBorders>
          </w:tcPr>
          <w:p w:rsidR="002C39C6" w:rsidRDefault="002C39C6" w:rsidP="00B405F7">
            <w:pPr>
              <w:rPr>
                <w:b/>
              </w:rPr>
            </w:pPr>
            <w:r w:rsidRPr="00706733">
              <w:rPr>
                <w:b/>
              </w:rPr>
              <w:t xml:space="preserve">C6 : Régler, paramétrer les matériels de l’installation </w:t>
            </w:r>
          </w:p>
          <w:p w:rsidR="002C39C6" w:rsidRDefault="002C39C6" w:rsidP="00B405F7">
            <w:pPr>
              <w:rPr>
                <w:b/>
              </w:rPr>
            </w:pPr>
          </w:p>
          <w:p w:rsidR="002C39C6" w:rsidRPr="0093308B" w:rsidRDefault="002C39C6" w:rsidP="00B405F7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2C39C6" w:rsidRPr="00706733" w:rsidRDefault="002C39C6" w:rsidP="00B405F7">
            <w:pPr>
              <w:pStyle w:val="Paragraphedeliste"/>
              <w:numPr>
                <w:ilvl w:val="0"/>
                <w:numId w:val="8"/>
              </w:numPr>
              <w:rPr>
                <w:b/>
              </w:rPr>
            </w:pPr>
            <w:r>
              <w:t xml:space="preserve">Les paramétrages sont </w:t>
            </w:r>
            <w:r w:rsidR="00FA59AA">
              <w:t>conforme</w:t>
            </w:r>
            <w:bookmarkStart w:id="0" w:name="_GoBack"/>
            <w:bookmarkEnd w:id="0"/>
            <w:r w:rsidR="00FA59AA">
              <w:t>s</w:t>
            </w:r>
            <w:r>
              <w:t xml:space="preserve"> aux demandes.</w:t>
            </w:r>
          </w:p>
        </w:tc>
        <w:tc>
          <w:tcPr>
            <w:tcW w:w="746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  <w:tc>
          <w:tcPr>
            <w:tcW w:w="746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  <w:tc>
          <w:tcPr>
            <w:tcW w:w="746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  <w:tc>
          <w:tcPr>
            <w:tcW w:w="747" w:type="dxa"/>
          </w:tcPr>
          <w:p w:rsidR="002C39C6" w:rsidRPr="00706733" w:rsidRDefault="002C39C6" w:rsidP="00B405F7">
            <w:pPr>
              <w:rPr>
                <w:b/>
              </w:rPr>
            </w:pPr>
          </w:p>
        </w:tc>
      </w:tr>
    </w:tbl>
    <w:p w:rsidR="008B469C" w:rsidRDefault="008B469C" w:rsidP="005C551D"/>
    <w:p w:rsidR="00C44C04" w:rsidRDefault="00C44C04" w:rsidP="00C44C04"/>
    <w:p w:rsidR="00AD4C99" w:rsidRDefault="00AD4C99" w:rsidP="00C44C04"/>
    <w:p w:rsidR="00AD4C99" w:rsidRDefault="00AD4C99" w:rsidP="00C44C04"/>
    <w:p w:rsidR="00AD4C99" w:rsidRDefault="00AD4C99" w:rsidP="00C44C04"/>
    <w:p w:rsidR="00AD4C99" w:rsidRDefault="00AD4C99" w:rsidP="00C44C04"/>
    <w:p w:rsidR="00C44C04" w:rsidRDefault="00C44C04" w:rsidP="00C44C04"/>
    <w:p w:rsidR="00C44C04" w:rsidRDefault="00A12FB5" w:rsidP="00A12FB5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006645" cy="1782618"/>
            <wp:effectExtent l="0" t="0" r="0" b="0"/>
            <wp:docPr id="12" name="Image 8" descr="Jeed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edom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7642" cy="17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C04" w:rsidRDefault="00C44C04" w:rsidP="00C44C04"/>
    <w:p w:rsidR="00E71755" w:rsidRDefault="00E71755">
      <w:pPr>
        <w:spacing w:after="200"/>
        <w:sectPr w:rsidR="00E71755" w:rsidSect="005C551D">
          <w:headerReference w:type="default" r:id="rId13"/>
          <w:footerReference w:type="default" r:id="rId1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B469C" w:rsidRDefault="00C204CC" w:rsidP="008B469C">
      <w:pPr>
        <w:pStyle w:val="Titre2"/>
      </w:pPr>
      <w:r>
        <w:lastRenderedPageBreak/>
        <w:t>Mise en situation :</w:t>
      </w:r>
    </w:p>
    <w:p w:rsidR="00A64286" w:rsidRDefault="004A4888" w:rsidP="00C204CC">
      <w:r>
        <w:t xml:space="preserve">Votre entreprise </w:t>
      </w:r>
      <w:proofErr w:type="spellStart"/>
      <w:r>
        <w:t>Did</w:t>
      </w:r>
      <w:proofErr w:type="spellEnd"/>
      <w:r>
        <w:t>-Elec, qui a déjà participé à mise en place de produits communicant</w:t>
      </w:r>
      <w:r w:rsidR="009A0428">
        <w:t>s</w:t>
      </w:r>
      <w:r w:rsidR="00407B71">
        <w:t>,</w:t>
      </w:r>
      <w:r w:rsidR="009A0428">
        <w:t xml:space="preserve"> est </w:t>
      </w:r>
      <w:r w:rsidR="00407B71">
        <w:t>rappelée</w:t>
      </w:r>
      <w:r>
        <w:t xml:space="preserve"> pour réaliser une supervision de l’installation.</w:t>
      </w:r>
    </w:p>
    <w:p w:rsidR="004A4888" w:rsidRDefault="004A4888" w:rsidP="00C204CC">
      <w:r>
        <w:t xml:space="preserve">Votre entreprise à fait le choix de </w:t>
      </w:r>
      <w:proofErr w:type="spellStart"/>
      <w:r w:rsidR="008E50A8">
        <w:t>Jeedom</w:t>
      </w:r>
      <w:proofErr w:type="spellEnd"/>
      <w:r>
        <w:t xml:space="preserve"> comme contrôleur pour </w:t>
      </w:r>
      <w:r w:rsidR="008E50A8">
        <w:t>s</w:t>
      </w:r>
      <w:r>
        <w:t xml:space="preserve">es installations </w:t>
      </w:r>
      <w:proofErr w:type="spellStart"/>
      <w:r>
        <w:t>Smarthomes</w:t>
      </w:r>
      <w:proofErr w:type="spellEnd"/>
      <w:r>
        <w:t>.</w:t>
      </w:r>
    </w:p>
    <w:p w:rsidR="00A44BBA" w:rsidRDefault="00A44BBA" w:rsidP="00C204CC">
      <w:r>
        <w:t xml:space="preserve">Aujourd’hui, vous devez </w:t>
      </w:r>
      <w:r w:rsidR="00886E81">
        <w:t xml:space="preserve">modifier le visuel de </w:t>
      </w:r>
      <w:r>
        <w:t xml:space="preserve">l’ensemble des commandes </w:t>
      </w:r>
      <w:r w:rsidR="003A1F6A">
        <w:t xml:space="preserve">de la chambre de l’hôtel DORMEZBIEN </w:t>
      </w:r>
      <w:r>
        <w:t>dans le serveur.</w:t>
      </w:r>
    </w:p>
    <w:p w:rsidR="00A44BBA" w:rsidRDefault="00A44BBA" w:rsidP="00C204CC">
      <w:r>
        <w:t>Une fois terminé votre TP, votre serveur devrait ressembler à ceci :</w:t>
      </w:r>
    </w:p>
    <w:p w:rsidR="00593989" w:rsidRDefault="00593989" w:rsidP="00C204CC"/>
    <w:p w:rsidR="00A44BBA" w:rsidRDefault="00BB1FA4" w:rsidP="00C204CC">
      <w:r>
        <w:rPr>
          <w:noProof/>
        </w:rPr>
        <w:drawing>
          <wp:inline distT="0" distB="0" distL="0" distR="0" wp14:anchorId="054B0FF0" wp14:editId="6B589F50">
            <wp:extent cx="6645910" cy="3397250"/>
            <wp:effectExtent l="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BBA" w:rsidRDefault="00A44BBA" w:rsidP="00C204CC"/>
    <w:p w:rsidR="00C44C04" w:rsidRDefault="00C44C04" w:rsidP="00C44C04">
      <w:pPr>
        <w:pStyle w:val="Titre2"/>
      </w:pPr>
      <w:r>
        <w:t>Travail à faire</w:t>
      </w:r>
    </w:p>
    <w:p w:rsidR="0085662E" w:rsidRDefault="00455F0F" w:rsidP="000C2CDE">
      <w:r>
        <w:t>Nous allons devoir modifier les commandes de lampes pour dissocier les 2 commandes du dispositif.</w:t>
      </w:r>
    </w:p>
    <w:p w:rsidR="00455F0F" w:rsidRDefault="00455F0F" w:rsidP="000C2CDE">
      <w:r>
        <w:t>Insérer une caméra IP.</w:t>
      </w:r>
    </w:p>
    <w:p w:rsidR="00455F0F" w:rsidRDefault="00455F0F" w:rsidP="000C2CDE">
      <w:r>
        <w:t xml:space="preserve">Ensuite, nous devrons intégrer une image de fond (celle de l’hôtel), puis disposer l’ensemble </w:t>
      </w:r>
      <w:r w:rsidR="000A1875">
        <w:t>des commandes</w:t>
      </w:r>
      <w:r>
        <w:t xml:space="preserve"> et les configurer pour qu’elles soient transparentes.</w:t>
      </w:r>
    </w:p>
    <w:p w:rsidR="003840D4" w:rsidRDefault="003840D4" w:rsidP="000C2CDE"/>
    <w:p w:rsidR="00F957BE" w:rsidRDefault="00F957BE" w:rsidP="005E3D90">
      <w:pPr>
        <w:jc w:val="center"/>
      </w:pPr>
    </w:p>
    <w:p w:rsidR="005E3D90" w:rsidRDefault="005E3D90">
      <w:pPr>
        <w:spacing w:after="200"/>
      </w:pPr>
      <w:r>
        <w:br w:type="page"/>
      </w:r>
    </w:p>
    <w:p w:rsidR="0000189A" w:rsidRDefault="00DC1F19" w:rsidP="00CE42C1">
      <w:pPr>
        <w:pStyle w:val="Titre3"/>
      </w:pPr>
      <w:r>
        <w:lastRenderedPageBreak/>
        <w:t>Séparation des commandes</w:t>
      </w:r>
      <w:r w:rsidR="0000189A">
        <w:t xml:space="preserve"> d’éclairage :</w:t>
      </w:r>
    </w:p>
    <w:p w:rsidR="00E7308D" w:rsidRDefault="009A0116" w:rsidP="0000189A">
      <w:r>
        <w:t>Afin de séparer les commandes du module de réception d’éclairage, nous devons utiliser des commandes virtuelles.</w:t>
      </w:r>
    </w:p>
    <w:p w:rsidR="009A0116" w:rsidRDefault="009A0116" w:rsidP="0000189A">
      <w:r>
        <w:t>Se rendre dans la gestion des plugins</w:t>
      </w:r>
      <w:r w:rsidR="00020D67">
        <w:t> :</w:t>
      </w:r>
      <w:r>
        <w:t xml:space="preserve"> </w:t>
      </w:r>
    </w:p>
    <w:p w:rsidR="00AD2F37" w:rsidRDefault="00AD2F37" w:rsidP="0000189A">
      <w:r w:rsidRPr="00AD2F37">
        <w:rPr>
          <w:noProof/>
        </w:rPr>
        <w:drawing>
          <wp:inline distT="0" distB="0" distL="0" distR="0" wp14:anchorId="5BCC0EA0" wp14:editId="709E88AF">
            <wp:extent cx="6645910" cy="2400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D67" w:rsidRDefault="00020D67" w:rsidP="0000189A"/>
    <w:p w:rsidR="00020D67" w:rsidRDefault="00020D67" w:rsidP="0000189A">
      <w:r w:rsidRPr="00020D67">
        <w:rPr>
          <w:noProof/>
        </w:rPr>
        <w:drawing>
          <wp:anchor distT="0" distB="0" distL="114300" distR="114300" simplePos="0" relativeHeight="251638272" behindDoc="0" locked="0" layoutInCell="1" allowOverlap="1" wp14:anchorId="25697E7E">
            <wp:simplePos x="0" y="0"/>
            <wp:positionH relativeFrom="margin">
              <wp:posOffset>4027658</wp:posOffset>
            </wp:positionH>
            <wp:positionV relativeFrom="paragraph">
              <wp:posOffset>5967</wp:posOffset>
            </wp:positionV>
            <wp:extent cx="1774371" cy="818940"/>
            <wp:effectExtent l="0" t="0" r="0" b="0"/>
            <wp:wrapSquare wrapText="bothSides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371" cy="81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42C1">
        <w:t>Afin</w:t>
      </w:r>
      <w:r>
        <w:t xml:space="preserve"> d’activer le plugin VIRTUEL par la commande </w:t>
      </w:r>
      <w:r>
        <w:rPr>
          <w:noProof/>
        </w:rPr>
        <w:drawing>
          <wp:inline distT="0" distB="0" distL="0" distR="0" wp14:anchorId="3A30BA8C" wp14:editId="6BCB4F34">
            <wp:extent cx="574405" cy="231254"/>
            <wp:effectExtent l="0" t="0" r="0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9507" cy="269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D67" w:rsidRDefault="00020D67" w:rsidP="0000189A"/>
    <w:p w:rsidR="00020D67" w:rsidRDefault="00020D67" w:rsidP="0000189A">
      <w:r>
        <w:t>Se rendre dans le panneau de gestion du plugin par la commande :</w:t>
      </w:r>
    </w:p>
    <w:p w:rsidR="00020D67" w:rsidRDefault="00020D67" w:rsidP="0000189A"/>
    <w:p w:rsidR="009A0116" w:rsidRDefault="009A0116" w:rsidP="0000189A">
      <w:r>
        <w:t>Ensuite, nous allons créer une commande virtuelle en cliquant sur ajouter</w:t>
      </w:r>
      <w:r w:rsidR="00020D67">
        <w:t xml:space="preserve"> </w:t>
      </w:r>
      <w:r w:rsidR="00020D67">
        <w:rPr>
          <w:noProof/>
        </w:rPr>
        <w:drawing>
          <wp:inline distT="0" distB="0" distL="0" distR="0" wp14:anchorId="59CE54DB" wp14:editId="094B3728">
            <wp:extent cx="311006" cy="396433"/>
            <wp:effectExtent l="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71267" cy="473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E0581A" w:rsidRDefault="00E0581A" w:rsidP="0000189A">
      <w:r>
        <w:t>Nommer cette commande L1.</w:t>
      </w:r>
    </w:p>
    <w:p w:rsidR="00020D67" w:rsidRDefault="00E0581A" w:rsidP="0000189A">
      <w:r w:rsidRPr="00E0581A">
        <w:rPr>
          <w:noProof/>
        </w:rPr>
        <w:drawing>
          <wp:inline distT="0" distB="0" distL="0" distR="0" wp14:anchorId="5AB040D7" wp14:editId="21FE63C8">
            <wp:extent cx="6645910" cy="3756025"/>
            <wp:effectExtent l="0" t="0" r="0" b="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5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116" w:rsidRDefault="009A0116" w:rsidP="0000189A"/>
    <w:p w:rsidR="00B405E0" w:rsidRDefault="00B405E0">
      <w:pPr>
        <w:spacing w:after="200"/>
      </w:pPr>
      <w:r>
        <w:t xml:space="preserve">Sauvegarder votre configuration </w:t>
      </w:r>
      <w:r>
        <w:rPr>
          <w:noProof/>
        </w:rPr>
        <w:drawing>
          <wp:inline distT="0" distB="0" distL="0" distR="0" wp14:anchorId="6256C8AA" wp14:editId="365D0CAE">
            <wp:extent cx="854755" cy="237979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8721"/>
                    <a:stretch/>
                  </pic:blipFill>
                  <pic:spPr bwMode="auto">
                    <a:xfrm>
                      <a:off x="0" y="0"/>
                      <a:ext cx="940216" cy="261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:rsidR="009A0116" w:rsidRDefault="00B405E0" w:rsidP="0000189A">
      <w:r>
        <w:rPr>
          <w:noProof/>
        </w:rPr>
        <w:lastRenderedPageBreak/>
        <w:drawing>
          <wp:anchor distT="0" distB="0" distL="114300" distR="114300" simplePos="0" relativeHeight="251641344" behindDoc="0" locked="0" layoutInCell="1" allowOverlap="1" wp14:anchorId="484C0D67">
            <wp:simplePos x="0" y="0"/>
            <wp:positionH relativeFrom="margin">
              <wp:posOffset>3622040</wp:posOffset>
            </wp:positionH>
            <wp:positionV relativeFrom="paragraph">
              <wp:posOffset>127635</wp:posOffset>
            </wp:positionV>
            <wp:extent cx="3023870" cy="945515"/>
            <wp:effectExtent l="0" t="0" r="0" b="0"/>
            <wp:wrapSquare wrapText="bothSides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870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Puis cliquer sur </w:t>
      </w:r>
      <w:r w:rsidRPr="00B405E0">
        <w:rPr>
          <w:noProof/>
        </w:rPr>
        <w:drawing>
          <wp:inline distT="0" distB="0" distL="0" distR="0" wp14:anchorId="2557571F" wp14:editId="6FD9C31D">
            <wp:extent cx="1800238" cy="333377"/>
            <wp:effectExtent l="0" t="0" r="9525" b="9525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00238" cy="333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:</w:t>
      </w:r>
    </w:p>
    <w:p w:rsidR="009A0116" w:rsidRDefault="00B405E0" w:rsidP="0000189A">
      <w:r>
        <w:t xml:space="preserve">Sélectionner l’Objet </w:t>
      </w:r>
      <w:r w:rsidRPr="00B405E0">
        <w:rPr>
          <w:b/>
        </w:rPr>
        <w:t>Chambre</w:t>
      </w:r>
      <w:r>
        <w:t xml:space="preserve">, puis l’Equipement </w:t>
      </w:r>
      <w:r w:rsidRPr="00B405E0">
        <w:rPr>
          <w:b/>
        </w:rPr>
        <w:t>Eclairage</w:t>
      </w:r>
    </w:p>
    <w:p w:rsidR="009A0116" w:rsidRDefault="009A0116" w:rsidP="0000189A"/>
    <w:p w:rsidR="009A0116" w:rsidRDefault="009A0116" w:rsidP="0000189A"/>
    <w:p w:rsidR="009A0116" w:rsidRDefault="009A0116" w:rsidP="0000189A"/>
    <w:p w:rsidR="009A0116" w:rsidRDefault="00B405E0" w:rsidP="0000189A">
      <w:r w:rsidRPr="00B405E0">
        <w:rPr>
          <w:noProof/>
        </w:rPr>
        <w:drawing>
          <wp:inline distT="0" distB="0" distL="0" distR="0" wp14:anchorId="2E192596" wp14:editId="6FFBC7F9">
            <wp:extent cx="6645910" cy="3415030"/>
            <wp:effectExtent l="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1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116" w:rsidRDefault="009A0116" w:rsidP="0000189A"/>
    <w:p w:rsidR="001148E3" w:rsidRDefault="0080721F" w:rsidP="0000189A">
      <w:r>
        <w:t xml:space="preserve">Penser à </w:t>
      </w:r>
      <w:r w:rsidR="00411872">
        <w:t>Sauvegarder</w:t>
      </w:r>
      <w:r>
        <w:t xml:space="preserve"> avant de revenir à l’écran d’accueil pour vérifier votre travail et tester la commande.</w:t>
      </w:r>
    </w:p>
    <w:p w:rsidR="0080721F" w:rsidRDefault="0080721F" w:rsidP="0000189A"/>
    <w:p w:rsidR="001148E3" w:rsidRDefault="004A4843" w:rsidP="0000189A">
      <w:r>
        <w:t>Reproduire les étapes précédentes pour obtenir une commande de L2.</w:t>
      </w:r>
    </w:p>
    <w:p w:rsidR="001148E3" w:rsidRDefault="001148E3" w:rsidP="0000189A"/>
    <w:p w:rsidR="001148E3" w:rsidRDefault="00C6229C" w:rsidP="0000189A">
      <w:r w:rsidRPr="00C6229C">
        <w:rPr>
          <w:noProof/>
        </w:rPr>
        <w:drawing>
          <wp:anchor distT="0" distB="0" distL="114300" distR="114300" simplePos="0" relativeHeight="251643392" behindDoc="0" locked="0" layoutInCell="1" allowOverlap="1" wp14:anchorId="7906DD01">
            <wp:simplePos x="0" y="0"/>
            <wp:positionH relativeFrom="margin">
              <wp:posOffset>4307840</wp:posOffset>
            </wp:positionH>
            <wp:positionV relativeFrom="paragraph">
              <wp:posOffset>3028</wp:posOffset>
            </wp:positionV>
            <wp:extent cx="2338070" cy="1401445"/>
            <wp:effectExtent l="0" t="0" r="0" b="0"/>
            <wp:wrapSquare wrapText="bothSides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807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3D85">
        <w:t xml:space="preserve">A partir de maintenant, vous pouvez </w:t>
      </w:r>
      <w:r>
        <w:t xml:space="preserve">ne plus afficher le module d’éclairage comportant les 2 commandes. Pour se faire, il vous faut vous rendre dans le panneau de configuration du module de réception </w:t>
      </w:r>
      <w:proofErr w:type="spellStart"/>
      <w:r>
        <w:t>Nodon</w:t>
      </w:r>
      <w:proofErr w:type="spellEnd"/>
      <w:r>
        <w:t xml:space="preserve"> et désélectionner Visible :</w:t>
      </w:r>
      <w:r w:rsidRPr="00C6229C">
        <w:rPr>
          <w:noProof/>
        </w:rPr>
        <w:t xml:space="preserve"> </w:t>
      </w:r>
    </w:p>
    <w:p w:rsidR="00E7308D" w:rsidRDefault="00E7308D" w:rsidP="0000189A"/>
    <w:p w:rsidR="002F5ADA" w:rsidRDefault="002F5ADA" w:rsidP="0000189A"/>
    <w:p w:rsidR="002F5ADA" w:rsidRDefault="002F5ADA" w:rsidP="0000189A"/>
    <w:p w:rsidR="002F5ADA" w:rsidRDefault="002F5ADA" w:rsidP="0000189A">
      <w:r>
        <w:t>Vous devez obtenir l’affichage suivant :</w:t>
      </w:r>
    </w:p>
    <w:p w:rsidR="002F5ADA" w:rsidRDefault="002F5ADA" w:rsidP="0000189A">
      <w:r>
        <w:rPr>
          <w:noProof/>
        </w:rPr>
        <w:drawing>
          <wp:inline distT="0" distB="0" distL="0" distR="0" wp14:anchorId="4AB53139" wp14:editId="162A44B8">
            <wp:extent cx="6645910" cy="1754505"/>
            <wp:effectExtent l="0" t="0" r="0" b="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5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ADA" w:rsidRDefault="002F5ADA">
      <w:pPr>
        <w:spacing w:after="200"/>
      </w:pPr>
      <w:r>
        <w:br w:type="page"/>
      </w:r>
    </w:p>
    <w:p w:rsidR="002F5ADA" w:rsidRDefault="00424CA1" w:rsidP="00CE42C1">
      <w:pPr>
        <w:pStyle w:val="Titre3"/>
      </w:pPr>
      <w:r w:rsidRPr="00424CA1">
        <w:rPr>
          <w:noProof/>
        </w:rPr>
        <w:lastRenderedPageBreak/>
        <w:drawing>
          <wp:anchor distT="0" distB="0" distL="114300" distR="114300" simplePos="0" relativeHeight="251646464" behindDoc="0" locked="0" layoutInCell="1" allowOverlap="1" wp14:anchorId="3E2DF484">
            <wp:simplePos x="0" y="0"/>
            <wp:positionH relativeFrom="column">
              <wp:posOffset>2566670</wp:posOffset>
            </wp:positionH>
            <wp:positionV relativeFrom="paragraph">
              <wp:posOffset>-163830</wp:posOffset>
            </wp:positionV>
            <wp:extent cx="1503045" cy="831850"/>
            <wp:effectExtent l="0" t="0" r="0" b="0"/>
            <wp:wrapSquare wrapText="bothSides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42C1">
        <w:t>Affichage de type Plan</w:t>
      </w:r>
    </w:p>
    <w:p w:rsidR="00CE42C1" w:rsidRDefault="00424CA1" w:rsidP="0000189A">
      <w:r>
        <w:t xml:space="preserve">Commencer par entrer en mode Design : </w:t>
      </w:r>
    </w:p>
    <w:p w:rsidR="002F5ADA" w:rsidRDefault="002F5ADA" w:rsidP="0000189A"/>
    <w:p w:rsidR="002F5ADA" w:rsidRDefault="002F5ADA" w:rsidP="0000189A"/>
    <w:p w:rsidR="002F5ADA" w:rsidRDefault="00E26418" w:rsidP="0000189A">
      <w:r>
        <w:rPr>
          <w:noProof/>
        </w:rPr>
        <w:drawing>
          <wp:inline distT="0" distB="0" distL="0" distR="0" wp14:anchorId="113D11E9" wp14:editId="060688F6">
            <wp:extent cx="2326193" cy="449191"/>
            <wp:effectExtent l="0" t="0" r="0" b="0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381609" cy="45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Cliquer </w:t>
      </w:r>
      <w:r w:rsidRPr="00E26418">
        <w:rPr>
          <w:b/>
          <w:color w:val="0070C0"/>
          <w:sz w:val="40"/>
        </w:rPr>
        <w:t>ici</w:t>
      </w:r>
      <w:r w:rsidRPr="00E26418">
        <w:rPr>
          <w:sz w:val="40"/>
        </w:rPr>
        <w:t xml:space="preserve"> </w:t>
      </w:r>
      <w:r>
        <w:t>pour créer un design.</w:t>
      </w:r>
    </w:p>
    <w:p w:rsidR="002F5ADA" w:rsidRDefault="004A77AA" w:rsidP="0000189A">
      <w:r>
        <w:t>Nommer le design : Chambre N°X</w:t>
      </w:r>
    </w:p>
    <w:p w:rsidR="002F5ADA" w:rsidRDefault="0075485A" w:rsidP="0000189A">
      <w:r w:rsidRPr="0075485A">
        <w:rPr>
          <w:noProof/>
        </w:rPr>
        <w:drawing>
          <wp:anchor distT="0" distB="0" distL="114300" distR="114300" simplePos="0" relativeHeight="251648512" behindDoc="0" locked="0" layoutInCell="1" allowOverlap="1" wp14:anchorId="23850B4F">
            <wp:simplePos x="0" y="0"/>
            <wp:positionH relativeFrom="column">
              <wp:posOffset>4486275</wp:posOffset>
            </wp:positionH>
            <wp:positionV relativeFrom="paragraph">
              <wp:posOffset>104140</wp:posOffset>
            </wp:positionV>
            <wp:extent cx="1101725" cy="597535"/>
            <wp:effectExtent l="0" t="0" r="0" b="0"/>
            <wp:wrapSquare wrapText="bothSides"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19805" r="24939"/>
                    <a:stretch/>
                  </pic:blipFill>
                  <pic:spPr bwMode="auto">
                    <a:xfrm>
                      <a:off x="0" y="0"/>
                      <a:ext cx="1101725" cy="597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ADA" w:rsidRDefault="004A77AA" w:rsidP="0000189A">
      <w:r>
        <w:t xml:space="preserve">Après avoir validé, vous aurez un écran vide, ne paniquez pas, c’est </w:t>
      </w:r>
      <w:r w:rsidRPr="004A77AA">
        <w:rPr>
          <w:b/>
          <w:u w:val="single"/>
        </w:rPr>
        <w:t>normal</w:t>
      </w:r>
      <w:r>
        <w:t>.</w:t>
      </w:r>
    </w:p>
    <w:p w:rsidR="002F5ADA" w:rsidRDefault="002E5525" w:rsidP="0000189A">
      <w:r w:rsidRPr="002E5525">
        <w:rPr>
          <w:noProof/>
        </w:rPr>
        <w:drawing>
          <wp:anchor distT="0" distB="0" distL="114300" distR="114300" simplePos="0" relativeHeight="251657728" behindDoc="0" locked="0" layoutInCell="1" allowOverlap="1" wp14:anchorId="6596F760">
            <wp:simplePos x="0" y="0"/>
            <wp:positionH relativeFrom="column">
              <wp:posOffset>4010660</wp:posOffset>
            </wp:positionH>
            <wp:positionV relativeFrom="paragraph">
              <wp:posOffset>264165</wp:posOffset>
            </wp:positionV>
            <wp:extent cx="1243965" cy="775335"/>
            <wp:effectExtent l="0" t="0" r="0" b="0"/>
            <wp:wrapSquare wrapText="bothSides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96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485A">
        <w:t xml:space="preserve">Faite un </w:t>
      </w:r>
      <w:proofErr w:type="spellStart"/>
      <w:r w:rsidR="0075485A">
        <w:t>click</w:t>
      </w:r>
      <w:proofErr w:type="spellEnd"/>
      <w:r w:rsidR="0075485A">
        <w:t xml:space="preserve"> Droit sur le fond de l’écran, puis sélectionner Edition : </w:t>
      </w:r>
    </w:p>
    <w:p w:rsidR="002F5ADA" w:rsidRDefault="002F5ADA" w:rsidP="0000189A"/>
    <w:p w:rsidR="002F5ADA" w:rsidRDefault="00B7110A" w:rsidP="0000189A">
      <w:r>
        <w:t xml:space="preserve">Faite un nouveau click Droit et sélectionner </w:t>
      </w:r>
      <w:r w:rsidR="00DA52DF">
        <w:t>Configurer le design</w:t>
      </w:r>
      <w:r>
        <w:t>.</w:t>
      </w:r>
      <w:r w:rsidRPr="00B7110A">
        <w:rPr>
          <w:noProof/>
        </w:rPr>
        <w:t xml:space="preserve"> </w:t>
      </w:r>
    </w:p>
    <w:p w:rsidR="00B7110A" w:rsidRDefault="00B7110A" w:rsidP="0000189A"/>
    <w:p w:rsidR="00B7110A" w:rsidRDefault="008F648E" w:rsidP="0000189A">
      <w:r w:rsidRPr="006E67AD">
        <w:rPr>
          <w:noProof/>
        </w:rPr>
        <w:drawing>
          <wp:anchor distT="0" distB="0" distL="114300" distR="114300" simplePos="0" relativeHeight="251677184" behindDoc="0" locked="0" layoutInCell="1" allowOverlap="1" wp14:anchorId="3220AA87">
            <wp:simplePos x="0" y="0"/>
            <wp:positionH relativeFrom="column">
              <wp:posOffset>4089400</wp:posOffset>
            </wp:positionH>
            <wp:positionV relativeFrom="paragraph">
              <wp:posOffset>156845</wp:posOffset>
            </wp:positionV>
            <wp:extent cx="2557780" cy="2266950"/>
            <wp:effectExtent l="0" t="0" r="0" b="0"/>
            <wp:wrapSquare wrapText="bothSides"/>
            <wp:docPr id="53" name="Imag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78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5BF5" w:rsidRDefault="00735BF5" w:rsidP="0000189A"/>
    <w:p w:rsidR="00735BF5" w:rsidRDefault="00735BF5" w:rsidP="0000189A"/>
    <w:p w:rsidR="00B7110A" w:rsidRDefault="004B0B2B" w:rsidP="0000189A">
      <w:r>
        <w:t xml:space="preserve">Cliquer sur </w:t>
      </w:r>
      <w:r>
        <w:rPr>
          <w:noProof/>
        </w:rPr>
        <w:drawing>
          <wp:inline distT="0" distB="0" distL="0" distR="0" wp14:anchorId="628661F4" wp14:editId="6870DB56">
            <wp:extent cx="604083" cy="206079"/>
            <wp:effectExtent l="0" t="0" r="0" b="0"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b="11949"/>
                    <a:stretch/>
                  </pic:blipFill>
                  <pic:spPr bwMode="auto">
                    <a:xfrm>
                      <a:off x="0" y="0"/>
                      <a:ext cx="633838" cy="216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, puis sélectionner le fichier image : </w:t>
      </w:r>
      <w:proofErr w:type="spellStart"/>
      <w:r w:rsidRPr="004B0B2B">
        <w:rPr>
          <w:i/>
        </w:rPr>
        <w:t>Hotel</w:t>
      </w:r>
      <w:proofErr w:type="spellEnd"/>
      <w:r w:rsidRPr="004B0B2B">
        <w:rPr>
          <w:i/>
        </w:rPr>
        <w:t xml:space="preserve"> </w:t>
      </w:r>
      <w:proofErr w:type="gramStart"/>
      <w:r w:rsidRPr="004B0B2B">
        <w:rPr>
          <w:i/>
        </w:rPr>
        <w:t>DORMEZBIEN</w:t>
      </w:r>
      <w:r>
        <w:t xml:space="preserve"> .</w:t>
      </w:r>
      <w:proofErr w:type="gramEnd"/>
      <w:r>
        <w:t xml:space="preserve"> (</w:t>
      </w:r>
      <w:proofErr w:type="gramStart"/>
      <w:r>
        <w:t>il</w:t>
      </w:r>
      <w:proofErr w:type="gramEnd"/>
      <w:r>
        <w:t xml:space="preserve"> se trouve sur le serveur NAS, dans les répertoires </w:t>
      </w:r>
      <w:proofErr w:type="spellStart"/>
      <w:r>
        <w:t>Jeedom</w:t>
      </w:r>
      <w:proofErr w:type="spellEnd"/>
      <w:r>
        <w:t>).</w:t>
      </w:r>
    </w:p>
    <w:p w:rsidR="004B0B2B" w:rsidRDefault="004B0B2B" w:rsidP="0000189A"/>
    <w:p w:rsidR="00735BF5" w:rsidRDefault="00735BF5" w:rsidP="0000189A"/>
    <w:p w:rsidR="00735BF5" w:rsidRDefault="00735BF5" w:rsidP="0000189A"/>
    <w:p w:rsidR="004B0B2B" w:rsidRPr="004B0B2B" w:rsidRDefault="00735BF5" w:rsidP="0000189A">
      <w:r>
        <w:t>Ensuite, configurer le design tel que proposé ci-contre :</w:t>
      </w:r>
      <w:r w:rsidRPr="00735BF5">
        <w:rPr>
          <w:noProof/>
        </w:rPr>
        <w:t xml:space="preserve"> </w:t>
      </w:r>
    </w:p>
    <w:p w:rsidR="002E5525" w:rsidRDefault="002E5525" w:rsidP="0000189A"/>
    <w:p w:rsidR="00B7110A" w:rsidRDefault="00B7110A" w:rsidP="0000189A"/>
    <w:p w:rsidR="00B7110A" w:rsidRDefault="00B7110A" w:rsidP="0000189A"/>
    <w:p w:rsidR="00DA52DF" w:rsidRDefault="00B7654B" w:rsidP="0000189A">
      <w:r>
        <w:t xml:space="preserve">Maintenant que le fond est en place, vous pouvez insérer les </w:t>
      </w:r>
      <w:r w:rsidR="00FE357E">
        <w:t>équipements</w:t>
      </w:r>
      <w:r>
        <w:t> :</w:t>
      </w:r>
    </w:p>
    <w:p w:rsidR="00B7654B" w:rsidRDefault="00FE357E" w:rsidP="0000189A">
      <w:r w:rsidRPr="00FE357E">
        <w:rPr>
          <w:noProof/>
        </w:rPr>
        <w:drawing>
          <wp:anchor distT="0" distB="0" distL="114300" distR="114300" simplePos="0" relativeHeight="251672064" behindDoc="0" locked="0" layoutInCell="1" allowOverlap="1" wp14:anchorId="44D09EDA">
            <wp:simplePos x="0" y="0"/>
            <wp:positionH relativeFrom="column">
              <wp:posOffset>1044583</wp:posOffset>
            </wp:positionH>
            <wp:positionV relativeFrom="paragraph">
              <wp:posOffset>2132</wp:posOffset>
            </wp:positionV>
            <wp:extent cx="1617345" cy="501015"/>
            <wp:effectExtent l="0" t="0" r="0" b="0"/>
            <wp:wrapSquare wrapText="bothSides"/>
            <wp:docPr id="51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345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54B">
        <w:t xml:space="preserve">Click droit, et </w:t>
      </w:r>
    </w:p>
    <w:p w:rsidR="00DA52DF" w:rsidRDefault="00DA52DF" w:rsidP="0000189A"/>
    <w:p w:rsidR="00DA52DF" w:rsidRDefault="00DA52DF" w:rsidP="0000189A"/>
    <w:p w:rsidR="00B7110A" w:rsidRDefault="007F7C27" w:rsidP="0000189A">
      <w:r>
        <w:t xml:space="preserve">Quand vos commandes sont toutes insérées, vérifier que vous soyez en mode </w:t>
      </w:r>
      <w:r w:rsidR="004D26A2" w:rsidRPr="004D26A2">
        <w:rPr>
          <w:b/>
        </w:rPr>
        <w:t>Edition</w:t>
      </w:r>
      <w:r>
        <w:t>.</w:t>
      </w:r>
    </w:p>
    <w:p w:rsidR="007F7C27" w:rsidRDefault="007F7C27" w:rsidP="0000189A">
      <w:r>
        <w:t xml:space="preserve">Pour les rendre transparentes, </w:t>
      </w:r>
      <w:r w:rsidR="008C3402">
        <w:t>il vous faut entrer dans la configuration avancée de l’équipement (en faisant un clic droit sur l’équipement).</w:t>
      </w:r>
    </w:p>
    <w:p w:rsidR="008C3402" w:rsidRDefault="008C3402" w:rsidP="0000189A">
      <w:r w:rsidRPr="008C3402">
        <w:rPr>
          <w:noProof/>
        </w:rPr>
        <w:drawing>
          <wp:inline distT="0" distB="0" distL="0" distR="0" wp14:anchorId="3CA3E286" wp14:editId="4750098D">
            <wp:extent cx="6645910" cy="2143125"/>
            <wp:effectExtent l="0" t="0" r="0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54B" w:rsidRDefault="00B7654B" w:rsidP="0000189A"/>
    <w:p w:rsidR="00B7654B" w:rsidRDefault="004D26A2" w:rsidP="0000189A">
      <w:r>
        <w:lastRenderedPageBreak/>
        <w:t>Pour finit, placer les équipements aux endroits où ils sont installés dans la réalité.</w:t>
      </w:r>
    </w:p>
    <w:p w:rsidR="00B7654B" w:rsidRDefault="00B7654B" w:rsidP="0000189A"/>
    <w:p w:rsidR="00357EF3" w:rsidRDefault="00357EF3" w:rsidP="00357EF3">
      <w:pPr>
        <w:pStyle w:val="Titre3"/>
      </w:pPr>
      <w:r>
        <w:t>Ajouter la caméra</w:t>
      </w:r>
    </w:p>
    <w:p w:rsidR="00B7654B" w:rsidRDefault="00357EF3" w:rsidP="0000189A">
      <w:r>
        <w:t xml:space="preserve">Lorsque tout est installé, nous pouvons rajouter </w:t>
      </w:r>
      <w:r w:rsidR="005D1BF0">
        <w:t>la caméra extérieure</w:t>
      </w:r>
      <w:r>
        <w:t>.</w:t>
      </w:r>
    </w:p>
    <w:p w:rsidR="00B7654B" w:rsidRDefault="006460C6" w:rsidP="0000189A">
      <w:r>
        <w:rPr>
          <w:noProof/>
        </w:rPr>
        <w:drawing>
          <wp:anchor distT="0" distB="0" distL="114300" distR="114300" simplePos="0" relativeHeight="251683328" behindDoc="0" locked="0" layoutInCell="1" allowOverlap="1" wp14:anchorId="5016CA72">
            <wp:simplePos x="0" y="0"/>
            <wp:positionH relativeFrom="column">
              <wp:posOffset>4672330</wp:posOffset>
            </wp:positionH>
            <wp:positionV relativeFrom="paragraph">
              <wp:posOffset>64135</wp:posOffset>
            </wp:positionV>
            <wp:extent cx="1428750" cy="897255"/>
            <wp:effectExtent l="0" t="0" r="0" b="0"/>
            <wp:wrapSquare wrapText="bothSides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583C">
        <w:rPr>
          <w:noProof/>
        </w:rPr>
        <w:drawing>
          <wp:anchor distT="0" distB="0" distL="114300" distR="114300" simplePos="0" relativeHeight="251681280" behindDoc="0" locked="0" layoutInCell="1" allowOverlap="1" wp14:anchorId="132FA044">
            <wp:simplePos x="0" y="0"/>
            <wp:positionH relativeFrom="column">
              <wp:posOffset>1598930</wp:posOffset>
            </wp:positionH>
            <wp:positionV relativeFrom="paragraph">
              <wp:posOffset>7620</wp:posOffset>
            </wp:positionV>
            <wp:extent cx="339090" cy="406400"/>
            <wp:effectExtent l="0" t="0" r="0" b="0"/>
            <wp:wrapSquare wrapText="bothSides"/>
            <wp:docPr id="54" name="Imag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583C" w:rsidRDefault="0016583C" w:rsidP="0000189A">
      <w:r>
        <w:t xml:space="preserve">Activer le plugin caméra </w:t>
      </w:r>
    </w:p>
    <w:p w:rsidR="006460C6" w:rsidRDefault="006460C6" w:rsidP="0000189A"/>
    <w:p w:rsidR="00B7654B" w:rsidRDefault="006460C6" w:rsidP="0000189A">
      <w:r>
        <w:t>Pour ajouter une caméra, il faut vous rendre dans l</w:t>
      </w:r>
      <w:r w:rsidR="00BC6DA4">
        <w:t>a gestion du</w:t>
      </w:r>
      <w:r>
        <w:t xml:space="preserve"> plugin caméra : </w:t>
      </w:r>
    </w:p>
    <w:p w:rsidR="0016583C" w:rsidRDefault="0016583C" w:rsidP="0000189A"/>
    <w:p w:rsidR="0016583C" w:rsidRDefault="009B11AE" w:rsidP="0000189A">
      <w:r>
        <w:t xml:space="preserve">Ajouter une caméra, appeler </w:t>
      </w:r>
      <w:r w:rsidR="007B01F5">
        <w:t xml:space="preserve">la </w:t>
      </w:r>
      <w:r>
        <w:t>Caméra Extérieure</w:t>
      </w:r>
      <w:r w:rsidR="001C6790">
        <w:t>.</w:t>
      </w:r>
    </w:p>
    <w:p w:rsidR="0016583C" w:rsidRDefault="0016583C" w:rsidP="0000189A"/>
    <w:p w:rsidR="0016583C" w:rsidRDefault="00721528" w:rsidP="0000189A">
      <w:r>
        <w:t>Configurer l’ensemble des paramètres tel que présentés ci-dessous.</w:t>
      </w:r>
    </w:p>
    <w:p w:rsidR="00721528" w:rsidRDefault="00721528" w:rsidP="0000189A">
      <w:r>
        <w:rPr>
          <w:noProof/>
        </w:rPr>
        <w:drawing>
          <wp:inline distT="0" distB="0" distL="0" distR="0" wp14:anchorId="0FBEC305" wp14:editId="36633AFE">
            <wp:extent cx="6645910" cy="3174365"/>
            <wp:effectExtent l="0" t="0" r="0" b="0"/>
            <wp:docPr id="56" name="Imag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7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83C" w:rsidRDefault="0016583C" w:rsidP="0000189A"/>
    <w:p w:rsidR="00573C94" w:rsidRDefault="00573C94" w:rsidP="0000189A">
      <w:r>
        <w:t>Puis Sauvegarder votre travail.</w:t>
      </w:r>
    </w:p>
    <w:p w:rsidR="00573C94" w:rsidRDefault="00573C94" w:rsidP="0000189A">
      <w:r>
        <w:t xml:space="preserve">Rendez vous dans votre Design, puis insérer la caméra, et </w:t>
      </w:r>
      <w:proofErr w:type="gramStart"/>
      <w:r>
        <w:t>placez la</w:t>
      </w:r>
      <w:proofErr w:type="gramEnd"/>
      <w:r>
        <w:t xml:space="preserve"> sur l’extérieur de la chambre.</w:t>
      </w:r>
    </w:p>
    <w:p w:rsidR="00573C94" w:rsidRDefault="00573C94" w:rsidP="0000189A"/>
    <w:p w:rsidR="00573C94" w:rsidRDefault="00573C94" w:rsidP="0000189A">
      <w:r>
        <w:t>Faite valider votre travail par l enseignant.</w:t>
      </w:r>
    </w:p>
    <w:p w:rsidR="00573C94" w:rsidRDefault="00573C94" w:rsidP="0000189A"/>
    <w:p w:rsidR="0016583C" w:rsidRPr="0000189A" w:rsidRDefault="0016583C" w:rsidP="0000189A"/>
    <w:sectPr w:rsidR="0016583C" w:rsidRPr="0000189A" w:rsidSect="005C551D">
      <w:headerReference w:type="default" r:id="rId3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C54" w:rsidRDefault="003D4C54" w:rsidP="005C551D">
      <w:pPr>
        <w:spacing w:line="240" w:lineRule="auto"/>
      </w:pPr>
      <w:r>
        <w:separator/>
      </w:r>
    </w:p>
  </w:endnote>
  <w:endnote w:type="continuationSeparator" w:id="0">
    <w:p w:rsidR="003D4C54" w:rsidRDefault="003D4C54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51D" w:rsidRDefault="008D2AB6" w:rsidP="00084436">
    <w:pPr>
      <w:pStyle w:val="Pieddepage"/>
      <w:tabs>
        <w:tab w:val="clear" w:pos="9072"/>
        <w:tab w:val="right" w:pos="8931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A55CFB">
      <w:rPr>
        <w:noProof/>
      </w:rPr>
      <w:t>TP3 Modification de l'aspect du serveur Jeedom</w:t>
    </w:r>
    <w:r>
      <w:rPr>
        <w:noProof/>
      </w:rPr>
      <w:fldChar w:fldCharType="end"/>
    </w:r>
    <w:r w:rsidR="005C551D">
      <w:tab/>
    </w:r>
    <w:r w:rsidR="005C551D">
      <w:tab/>
      <w:t xml:space="preserve">Page </w:t>
    </w:r>
    <w:r w:rsidR="00850845">
      <w:rPr>
        <w:noProof/>
      </w:rPr>
      <w:fldChar w:fldCharType="begin"/>
    </w:r>
    <w:r w:rsidR="00161DE5">
      <w:rPr>
        <w:noProof/>
      </w:rPr>
      <w:instrText xml:space="preserve"> PAGE   \* MERGEFORMAT </w:instrText>
    </w:r>
    <w:r w:rsidR="00850845">
      <w:rPr>
        <w:noProof/>
      </w:rPr>
      <w:fldChar w:fldCharType="separate"/>
    </w:r>
    <w:r w:rsidR="00F71AD6">
      <w:rPr>
        <w:noProof/>
      </w:rPr>
      <w:t>1</w:t>
    </w:r>
    <w:r w:rsidR="00850845">
      <w:rPr>
        <w:noProof/>
      </w:rPr>
      <w:fldChar w:fldCharType="end"/>
    </w:r>
    <w:r w:rsidR="005C551D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F71AD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C54" w:rsidRDefault="003D4C54" w:rsidP="005C551D">
      <w:pPr>
        <w:spacing w:line="240" w:lineRule="auto"/>
      </w:pPr>
      <w:r>
        <w:separator/>
      </w:r>
    </w:p>
  </w:footnote>
  <w:footnote w:type="continuationSeparator" w:id="0">
    <w:p w:rsidR="003D4C54" w:rsidRDefault="003D4C54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CF7" w:rsidRPr="00EE4044" w:rsidRDefault="00286DA8" w:rsidP="00D13CF7">
    <w:pPr>
      <w:pStyle w:val="En-tte"/>
      <w:rPr>
        <w:sz w:val="8"/>
      </w:rPr>
    </w:pPr>
    <w:r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6099257</wp:posOffset>
          </wp:positionH>
          <wp:positionV relativeFrom="paragraph">
            <wp:posOffset>-70889</wp:posOffset>
          </wp:positionV>
          <wp:extent cx="490888" cy="614296"/>
          <wp:effectExtent l="19050" t="0" r="4412" b="0"/>
          <wp:wrapNone/>
          <wp:docPr id="22" name="Image 0" descr="logo Jeed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Jeedo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1383" cy="6149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13CF7"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26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D13CF7" w:rsidTr="00D93B4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830D41" w:rsidP="005F64DE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color w:val="17365D" w:themeColor="text2" w:themeShade="BF"/>
              <w:sz w:val="28"/>
            </w:rPr>
            <w:t xml:space="preserve">Modification de l’aspect du </w:t>
          </w:r>
          <w:r w:rsidR="00DD5EDE">
            <w:rPr>
              <w:b/>
              <w:i/>
              <w:color w:val="17365D" w:themeColor="text2" w:themeShade="BF"/>
              <w:sz w:val="28"/>
            </w:rPr>
            <w:t xml:space="preserve">serveur </w:t>
          </w:r>
          <w:proofErr w:type="spellStart"/>
          <w:r w:rsidR="005F64DE">
            <w:rPr>
              <w:b/>
              <w:i/>
              <w:color w:val="17365D" w:themeColor="text2" w:themeShade="BF"/>
              <w:sz w:val="28"/>
            </w:rPr>
            <w:t>Jeedom</w:t>
          </w:r>
          <w:proofErr w:type="spellEnd"/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DA4238" w:rsidRDefault="00DA4238" w:rsidP="00DA4238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  <w:r w:rsidRPr="00DA4238">
            <w:rPr>
              <w:b/>
              <w:sz w:val="28"/>
            </w:rPr>
            <w:t>TP</w:t>
          </w:r>
          <w:r w:rsidR="00830D41">
            <w:rPr>
              <w:b/>
              <w:sz w:val="28"/>
            </w:rPr>
            <w:t>3</w:t>
          </w:r>
        </w:p>
      </w:tc>
    </w:tr>
    <w:tr w:rsidR="00D13CF7" w:rsidTr="00D93B4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755" w:rsidRPr="00E71755" w:rsidRDefault="00E71755" w:rsidP="00E7175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22DC8"/>
    <w:multiLevelType w:val="hybridMultilevel"/>
    <w:tmpl w:val="591864B8"/>
    <w:lvl w:ilvl="0" w:tplc="AF1419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3783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A61E3"/>
    <w:multiLevelType w:val="hybridMultilevel"/>
    <w:tmpl w:val="D6A62766"/>
    <w:lvl w:ilvl="0" w:tplc="3A10FD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254DA"/>
    <w:multiLevelType w:val="hybridMultilevel"/>
    <w:tmpl w:val="91C8436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C6369"/>
    <w:multiLevelType w:val="hybridMultilevel"/>
    <w:tmpl w:val="31ECA0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75F14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B269A"/>
    <w:multiLevelType w:val="hybridMultilevel"/>
    <w:tmpl w:val="D9C28562"/>
    <w:lvl w:ilvl="0" w:tplc="385C9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B100C"/>
    <w:multiLevelType w:val="hybridMultilevel"/>
    <w:tmpl w:val="A164215A"/>
    <w:lvl w:ilvl="0" w:tplc="808CE5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13520F"/>
    <w:multiLevelType w:val="hybridMultilevel"/>
    <w:tmpl w:val="C316A6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5606F"/>
    <w:multiLevelType w:val="hybridMultilevel"/>
    <w:tmpl w:val="3F002D5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4589"/>
    <w:rsid w:val="0000189A"/>
    <w:rsid w:val="000140B5"/>
    <w:rsid w:val="0001454D"/>
    <w:rsid w:val="00020D67"/>
    <w:rsid w:val="000216B7"/>
    <w:rsid w:val="00067E3A"/>
    <w:rsid w:val="00070953"/>
    <w:rsid w:val="00077BFB"/>
    <w:rsid w:val="00081EB7"/>
    <w:rsid w:val="00084436"/>
    <w:rsid w:val="000A1875"/>
    <w:rsid w:val="000B387F"/>
    <w:rsid w:val="000B4589"/>
    <w:rsid w:val="000C2CDE"/>
    <w:rsid w:val="000C4146"/>
    <w:rsid w:val="000D02D7"/>
    <w:rsid w:val="000D577F"/>
    <w:rsid w:val="000E6227"/>
    <w:rsid w:val="000F01B8"/>
    <w:rsid w:val="000F348C"/>
    <w:rsid w:val="001061E0"/>
    <w:rsid w:val="001148E3"/>
    <w:rsid w:val="00120065"/>
    <w:rsid w:val="0012272C"/>
    <w:rsid w:val="00161DE5"/>
    <w:rsid w:val="0016583C"/>
    <w:rsid w:val="001757F2"/>
    <w:rsid w:val="00186972"/>
    <w:rsid w:val="001B1CC4"/>
    <w:rsid w:val="001C6790"/>
    <w:rsid w:val="001D1A87"/>
    <w:rsid w:val="001F57CE"/>
    <w:rsid w:val="0022565A"/>
    <w:rsid w:val="00226F5E"/>
    <w:rsid w:val="00237670"/>
    <w:rsid w:val="00274A70"/>
    <w:rsid w:val="00286DA8"/>
    <w:rsid w:val="002C337A"/>
    <w:rsid w:val="002C39C6"/>
    <w:rsid w:val="002E5525"/>
    <w:rsid w:val="002F50EA"/>
    <w:rsid w:val="002F5ADA"/>
    <w:rsid w:val="0031217C"/>
    <w:rsid w:val="003401E0"/>
    <w:rsid w:val="00343292"/>
    <w:rsid w:val="00357EF3"/>
    <w:rsid w:val="003626B6"/>
    <w:rsid w:val="0036361B"/>
    <w:rsid w:val="003840D4"/>
    <w:rsid w:val="003A14D1"/>
    <w:rsid w:val="003A1F6A"/>
    <w:rsid w:val="003A37EB"/>
    <w:rsid w:val="003B484F"/>
    <w:rsid w:val="003B57DD"/>
    <w:rsid w:val="003D4C54"/>
    <w:rsid w:val="003E2962"/>
    <w:rsid w:val="003E3BDC"/>
    <w:rsid w:val="003E462B"/>
    <w:rsid w:val="00402775"/>
    <w:rsid w:val="00407B71"/>
    <w:rsid w:val="00411872"/>
    <w:rsid w:val="004217AC"/>
    <w:rsid w:val="00424CA1"/>
    <w:rsid w:val="00455F0F"/>
    <w:rsid w:val="004A4843"/>
    <w:rsid w:val="004A4888"/>
    <w:rsid w:val="004A77AA"/>
    <w:rsid w:val="004B0B2B"/>
    <w:rsid w:val="004B7D01"/>
    <w:rsid w:val="004C37A8"/>
    <w:rsid w:val="004C4D6B"/>
    <w:rsid w:val="004D26A2"/>
    <w:rsid w:val="0051010B"/>
    <w:rsid w:val="00522A19"/>
    <w:rsid w:val="00555055"/>
    <w:rsid w:val="00562621"/>
    <w:rsid w:val="00567435"/>
    <w:rsid w:val="00573C94"/>
    <w:rsid w:val="00593989"/>
    <w:rsid w:val="005C1F48"/>
    <w:rsid w:val="005C551D"/>
    <w:rsid w:val="005C7990"/>
    <w:rsid w:val="005D1BF0"/>
    <w:rsid w:val="005E3D90"/>
    <w:rsid w:val="005E554E"/>
    <w:rsid w:val="005F64DE"/>
    <w:rsid w:val="00601F45"/>
    <w:rsid w:val="00610B0B"/>
    <w:rsid w:val="006354EE"/>
    <w:rsid w:val="00642DA8"/>
    <w:rsid w:val="0064500B"/>
    <w:rsid w:val="006460C6"/>
    <w:rsid w:val="00654609"/>
    <w:rsid w:val="00655F8F"/>
    <w:rsid w:val="00692CD0"/>
    <w:rsid w:val="006970C8"/>
    <w:rsid w:val="00697C24"/>
    <w:rsid w:val="006A1978"/>
    <w:rsid w:val="006A491E"/>
    <w:rsid w:val="006D1EEB"/>
    <w:rsid w:val="006E2B82"/>
    <w:rsid w:val="006E67AD"/>
    <w:rsid w:val="00706733"/>
    <w:rsid w:val="00707F6D"/>
    <w:rsid w:val="007153DE"/>
    <w:rsid w:val="00721528"/>
    <w:rsid w:val="00735BF5"/>
    <w:rsid w:val="007404D3"/>
    <w:rsid w:val="0075485A"/>
    <w:rsid w:val="00755455"/>
    <w:rsid w:val="00762C9F"/>
    <w:rsid w:val="00764BCA"/>
    <w:rsid w:val="007979C5"/>
    <w:rsid w:val="007A2945"/>
    <w:rsid w:val="007B01F5"/>
    <w:rsid w:val="007B736B"/>
    <w:rsid w:val="007C306B"/>
    <w:rsid w:val="007F7C27"/>
    <w:rsid w:val="0080616E"/>
    <w:rsid w:val="0080721F"/>
    <w:rsid w:val="00823974"/>
    <w:rsid w:val="00830D41"/>
    <w:rsid w:val="00834249"/>
    <w:rsid w:val="00850845"/>
    <w:rsid w:val="0085221D"/>
    <w:rsid w:val="0085662E"/>
    <w:rsid w:val="00881620"/>
    <w:rsid w:val="00886E81"/>
    <w:rsid w:val="008A4E40"/>
    <w:rsid w:val="008B469C"/>
    <w:rsid w:val="008C04A6"/>
    <w:rsid w:val="008C0A2E"/>
    <w:rsid w:val="008C3402"/>
    <w:rsid w:val="008D2A81"/>
    <w:rsid w:val="008D2AB6"/>
    <w:rsid w:val="008E50A8"/>
    <w:rsid w:val="008F05E2"/>
    <w:rsid w:val="008F364D"/>
    <w:rsid w:val="008F648E"/>
    <w:rsid w:val="008F7A0A"/>
    <w:rsid w:val="0093308B"/>
    <w:rsid w:val="00986607"/>
    <w:rsid w:val="009A0116"/>
    <w:rsid w:val="009A0428"/>
    <w:rsid w:val="009B11AE"/>
    <w:rsid w:val="009C33A2"/>
    <w:rsid w:val="009F16CD"/>
    <w:rsid w:val="00A12FB5"/>
    <w:rsid w:val="00A2578C"/>
    <w:rsid w:val="00A44BBA"/>
    <w:rsid w:val="00A55AC5"/>
    <w:rsid w:val="00A55CFB"/>
    <w:rsid w:val="00A64286"/>
    <w:rsid w:val="00A65BD2"/>
    <w:rsid w:val="00A926DC"/>
    <w:rsid w:val="00AD2F37"/>
    <w:rsid w:val="00AD3F3C"/>
    <w:rsid w:val="00AD4C99"/>
    <w:rsid w:val="00B14BBD"/>
    <w:rsid w:val="00B405E0"/>
    <w:rsid w:val="00B54897"/>
    <w:rsid w:val="00B62E2F"/>
    <w:rsid w:val="00B646EC"/>
    <w:rsid w:val="00B7110A"/>
    <w:rsid w:val="00B7654B"/>
    <w:rsid w:val="00BA33FE"/>
    <w:rsid w:val="00BB1FA4"/>
    <w:rsid w:val="00BC6DA4"/>
    <w:rsid w:val="00C03D85"/>
    <w:rsid w:val="00C056D1"/>
    <w:rsid w:val="00C204CC"/>
    <w:rsid w:val="00C20B4D"/>
    <w:rsid w:val="00C32FE2"/>
    <w:rsid w:val="00C44C04"/>
    <w:rsid w:val="00C6229C"/>
    <w:rsid w:val="00C63BA5"/>
    <w:rsid w:val="00C66883"/>
    <w:rsid w:val="00CA1DCD"/>
    <w:rsid w:val="00CD337B"/>
    <w:rsid w:val="00CD3E2F"/>
    <w:rsid w:val="00CE411D"/>
    <w:rsid w:val="00CE42C1"/>
    <w:rsid w:val="00CE7324"/>
    <w:rsid w:val="00D05669"/>
    <w:rsid w:val="00D13CF7"/>
    <w:rsid w:val="00D26716"/>
    <w:rsid w:val="00D41205"/>
    <w:rsid w:val="00D469A8"/>
    <w:rsid w:val="00D64F32"/>
    <w:rsid w:val="00DA4238"/>
    <w:rsid w:val="00DA52DF"/>
    <w:rsid w:val="00DB6ED6"/>
    <w:rsid w:val="00DC1F19"/>
    <w:rsid w:val="00DC52D7"/>
    <w:rsid w:val="00DD0742"/>
    <w:rsid w:val="00DD2B8D"/>
    <w:rsid w:val="00DD5991"/>
    <w:rsid w:val="00DD5EDE"/>
    <w:rsid w:val="00E0581A"/>
    <w:rsid w:val="00E1255A"/>
    <w:rsid w:val="00E222B1"/>
    <w:rsid w:val="00E23976"/>
    <w:rsid w:val="00E26418"/>
    <w:rsid w:val="00E33B86"/>
    <w:rsid w:val="00E43B5A"/>
    <w:rsid w:val="00E6502C"/>
    <w:rsid w:val="00E71755"/>
    <w:rsid w:val="00E7308D"/>
    <w:rsid w:val="00E804D4"/>
    <w:rsid w:val="00E9423D"/>
    <w:rsid w:val="00EC6AE4"/>
    <w:rsid w:val="00EF7A69"/>
    <w:rsid w:val="00F03E58"/>
    <w:rsid w:val="00F14654"/>
    <w:rsid w:val="00F17D02"/>
    <w:rsid w:val="00F2410E"/>
    <w:rsid w:val="00F32B79"/>
    <w:rsid w:val="00F44284"/>
    <w:rsid w:val="00F62DE8"/>
    <w:rsid w:val="00F71AD6"/>
    <w:rsid w:val="00F957BE"/>
    <w:rsid w:val="00FA59AA"/>
    <w:rsid w:val="00FD7D9A"/>
    <w:rsid w:val="00FE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55BCF3"/>
  <w15:docId w15:val="{47A8D55C-2E5D-4197-81FD-F90853E9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0B45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B4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B46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0B45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B4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B469C"/>
    <w:pPr>
      <w:spacing w:after="200"/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B46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1F57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BE013E-6FBA-42B8-9C5B-BD07DEED3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297</TotalTime>
  <Pages>6</Pages>
  <Words>581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david bourboujas</cp:lastModifiedBy>
  <cp:revision>47</cp:revision>
  <cp:lastPrinted>2018-11-19T08:49:00Z</cp:lastPrinted>
  <dcterms:created xsi:type="dcterms:W3CDTF">2019-01-03T16:38:00Z</dcterms:created>
  <dcterms:modified xsi:type="dcterms:W3CDTF">2019-01-14T10:05:00Z</dcterms:modified>
</cp:coreProperties>
</file>