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70C8" w:rsidRDefault="000B4589" w:rsidP="000B4589">
      <w:pPr>
        <w:pStyle w:val="Titre2"/>
      </w:pPr>
      <w:r>
        <w:t>Objectifs :</w:t>
      </w:r>
    </w:p>
    <w:p w:rsidR="000B4589" w:rsidRPr="005C551D" w:rsidRDefault="000B4589" w:rsidP="005C551D">
      <w:r>
        <w:t xml:space="preserve">Ce TP va vous permettre </w:t>
      </w:r>
      <w:r w:rsidR="004C37A8">
        <w:t>d’intégrer les commandes de la chambre dans</w:t>
      </w:r>
      <w:r w:rsidR="00DD5EDE">
        <w:t xml:space="preserve"> la centrale domotique </w:t>
      </w:r>
      <w:proofErr w:type="spellStart"/>
      <w:r w:rsidR="005F64DE">
        <w:t>Jeedom</w:t>
      </w:r>
      <w:proofErr w:type="spellEnd"/>
      <w:r>
        <w:t>.</w:t>
      </w:r>
    </w:p>
    <w:p w:rsidR="005C551D" w:rsidRPr="005C551D" w:rsidRDefault="00706733" w:rsidP="008B469C">
      <w:pPr>
        <w:pStyle w:val="Titre2"/>
      </w:pPr>
      <w:r>
        <w:t>Evaluation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7621"/>
        <w:gridCol w:w="746"/>
        <w:gridCol w:w="746"/>
        <w:gridCol w:w="746"/>
        <w:gridCol w:w="747"/>
      </w:tblGrid>
      <w:tr w:rsidR="00706733" w:rsidRPr="00706733" w:rsidTr="00706733">
        <w:trPr>
          <w:trHeight w:val="262"/>
        </w:trPr>
        <w:tc>
          <w:tcPr>
            <w:tcW w:w="7621" w:type="dxa"/>
            <w:vMerge w:val="restart"/>
          </w:tcPr>
          <w:p w:rsidR="00706733" w:rsidRDefault="00706733" w:rsidP="00522A19">
            <w:pPr>
              <w:jc w:val="center"/>
              <w:rPr>
                <w:b/>
              </w:rPr>
            </w:pPr>
            <w:r>
              <w:rPr>
                <w:b/>
              </w:rPr>
              <w:t>Compétences visées :</w:t>
            </w:r>
          </w:p>
          <w:p w:rsidR="0093308B" w:rsidRDefault="0093308B" w:rsidP="00706733">
            <w:pPr>
              <w:tabs>
                <w:tab w:val="left" w:pos="3113"/>
              </w:tabs>
              <w:rPr>
                <w:b/>
              </w:rPr>
            </w:pPr>
          </w:p>
          <w:p w:rsidR="00706733" w:rsidRPr="00706733" w:rsidRDefault="00706733" w:rsidP="0093308B">
            <w:pPr>
              <w:tabs>
                <w:tab w:val="left" w:pos="3113"/>
              </w:tabs>
              <w:jc w:val="center"/>
              <w:rPr>
                <w:b/>
              </w:rPr>
            </w:pPr>
            <w:proofErr w:type="spellStart"/>
            <w:r>
              <w:rPr>
                <w:b/>
              </w:rPr>
              <w:t>Cxx</w:t>
            </w:r>
            <w:proofErr w:type="spellEnd"/>
            <w:r>
              <w:rPr>
                <w:b/>
              </w:rPr>
              <w:t> : MELEC</w:t>
            </w:r>
            <w:r>
              <w:rPr>
                <w:b/>
              </w:rPr>
              <w:tab/>
            </w:r>
            <w:proofErr w:type="spellStart"/>
            <w:r w:rsidRPr="00706733">
              <w:rPr>
                <w:i/>
              </w:rPr>
              <w:t>Cxx</w:t>
            </w:r>
            <w:proofErr w:type="spellEnd"/>
            <w:r w:rsidRPr="00706733">
              <w:rPr>
                <w:i/>
              </w:rPr>
              <w:t> : SN</w:t>
            </w:r>
          </w:p>
        </w:tc>
        <w:tc>
          <w:tcPr>
            <w:tcW w:w="2985" w:type="dxa"/>
            <w:gridSpan w:val="4"/>
          </w:tcPr>
          <w:p w:rsidR="00706733" w:rsidRPr="00706733" w:rsidRDefault="00522A19" w:rsidP="00522A19">
            <w:pPr>
              <w:jc w:val="center"/>
              <w:rPr>
                <w:b/>
              </w:rPr>
            </w:pPr>
            <w:r>
              <w:rPr>
                <w:b/>
              </w:rPr>
              <w:t>Validation</w:t>
            </w:r>
          </w:p>
        </w:tc>
      </w:tr>
      <w:tr w:rsidR="00706733" w:rsidRPr="00706733" w:rsidTr="00AA31AE">
        <w:trPr>
          <w:trHeight w:val="262"/>
        </w:trPr>
        <w:tc>
          <w:tcPr>
            <w:tcW w:w="7621" w:type="dxa"/>
            <w:vMerge/>
          </w:tcPr>
          <w:p w:rsidR="00706733" w:rsidRDefault="00706733" w:rsidP="00466AC9">
            <w:pPr>
              <w:rPr>
                <w:b/>
              </w:rPr>
            </w:pPr>
          </w:p>
        </w:tc>
        <w:tc>
          <w:tcPr>
            <w:tcW w:w="746" w:type="dxa"/>
          </w:tcPr>
          <w:p w:rsidR="00706733" w:rsidRDefault="00522A19" w:rsidP="00466AC9">
            <w:pPr>
              <w:rPr>
                <w:b/>
              </w:rPr>
            </w:pPr>
            <w:r>
              <w:rPr>
                <w:b/>
                <w:noProof/>
                <w:lang w:eastAsia="fr-FR"/>
              </w:rPr>
              <w:drawing>
                <wp:inline distT="0" distB="0" distL="0" distR="0">
                  <wp:extent cx="266700" cy="285750"/>
                  <wp:effectExtent l="19050" t="0" r="0" b="0"/>
                  <wp:docPr id="5" name="Imag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2857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6" w:type="dxa"/>
          </w:tcPr>
          <w:p w:rsidR="00706733" w:rsidRDefault="00522A19" w:rsidP="00466AC9">
            <w:pPr>
              <w:rPr>
                <w:b/>
              </w:rPr>
            </w:pPr>
            <w:r>
              <w:rPr>
                <w:b/>
                <w:noProof/>
                <w:lang w:eastAsia="fr-FR"/>
              </w:rPr>
              <w:drawing>
                <wp:inline distT="0" distB="0" distL="0" distR="0">
                  <wp:extent cx="267970" cy="286385"/>
                  <wp:effectExtent l="19050" t="0" r="0" b="0"/>
                  <wp:docPr id="2" name="Imag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7970" cy="2863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6" w:type="dxa"/>
          </w:tcPr>
          <w:p w:rsidR="00706733" w:rsidRDefault="00522A19" w:rsidP="00466AC9">
            <w:pPr>
              <w:rPr>
                <w:b/>
              </w:rPr>
            </w:pPr>
            <w:r>
              <w:rPr>
                <w:b/>
                <w:noProof/>
                <w:lang w:eastAsia="fr-FR"/>
              </w:rPr>
              <w:drawing>
                <wp:inline distT="0" distB="0" distL="0" distR="0">
                  <wp:extent cx="267970" cy="286385"/>
                  <wp:effectExtent l="19050" t="0" r="0" b="0"/>
                  <wp:docPr id="3" name="Imag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7970" cy="2863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7" w:type="dxa"/>
          </w:tcPr>
          <w:p w:rsidR="00706733" w:rsidRDefault="00522A19" w:rsidP="00466AC9">
            <w:pPr>
              <w:rPr>
                <w:b/>
              </w:rPr>
            </w:pPr>
            <w:r>
              <w:rPr>
                <w:b/>
                <w:noProof/>
                <w:lang w:eastAsia="fr-FR"/>
              </w:rPr>
              <w:drawing>
                <wp:inline distT="0" distB="0" distL="0" distR="0">
                  <wp:extent cx="267970" cy="286385"/>
                  <wp:effectExtent l="19050" t="0" r="0" b="0"/>
                  <wp:docPr id="11" name="Imag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7970" cy="2863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C39C6" w:rsidRPr="00706733" w:rsidTr="00B405F7">
        <w:trPr>
          <w:trHeight w:val="547"/>
        </w:trPr>
        <w:tc>
          <w:tcPr>
            <w:tcW w:w="7621" w:type="dxa"/>
            <w:tcBorders>
              <w:bottom w:val="single" w:sz="4" w:space="0" w:color="auto"/>
            </w:tcBorders>
          </w:tcPr>
          <w:p w:rsidR="002C39C6" w:rsidRPr="00706733" w:rsidRDefault="002C39C6" w:rsidP="00B405F7">
            <w:pPr>
              <w:rPr>
                <w:b/>
              </w:rPr>
            </w:pPr>
            <w:r w:rsidRPr="00706733">
              <w:rPr>
                <w:b/>
              </w:rPr>
              <w:t>C4 : Réaliser une installation de manière éco-responsable.</w:t>
            </w:r>
          </w:p>
          <w:p w:rsidR="002C39C6" w:rsidRDefault="002C39C6" w:rsidP="00B405F7">
            <w:pPr>
              <w:rPr>
                <w:i/>
              </w:rPr>
            </w:pPr>
            <w:r w:rsidRPr="00706733">
              <w:rPr>
                <w:i/>
              </w:rPr>
              <w:t>C4-2 : Implanter, Câbler, raccorder les appareils.</w:t>
            </w:r>
          </w:p>
          <w:p w:rsidR="002C39C6" w:rsidRPr="0093308B" w:rsidRDefault="002C39C6" w:rsidP="00B405F7">
            <w:pPr>
              <w:rPr>
                <w:u w:val="single"/>
              </w:rPr>
            </w:pPr>
            <w:r w:rsidRPr="0093308B">
              <w:rPr>
                <w:u w:val="single"/>
              </w:rPr>
              <w:t>Indicateurs de réussite :</w:t>
            </w:r>
          </w:p>
          <w:p w:rsidR="002C39C6" w:rsidRPr="00706733" w:rsidRDefault="002C39C6" w:rsidP="00B405F7">
            <w:pPr>
              <w:pStyle w:val="Paragraphedeliste"/>
              <w:numPr>
                <w:ilvl w:val="0"/>
                <w:numId w:val="9"/>
              </w:numPr>
              <w:rPr>
                <w:b/>
                <w:i/>
              </w:rPr>
            </w:pPr>
            <w:r>
              <w:t>Réaliser des raccordements de qualité en toute sécurité.</w:t>
            </w:r>
          </w:p>
        </w:tc>
        <w:tc>
          <w:tcPr>
            <w:tcW w:w="746" w:type="dxa"/>
          </w:tcPr>
          <w:p w:rsidR="002C39C6" w:rsidRPr="00706733" w:rsidRDefault="002C39C6" w:rsidP="00B405F7">
            <w:pPr>
              <w:rPr>
                <w:b/>
              </w:rPr>
            </w:pPr>
          </w:p>
        </w:tc>
        <w:tc>
          <w:tcPr>
            <w:tcW w:w="746" w:type="dxa"/>
          </w:tcPr>
          <w:p w:rsidR="002C39C6" w:rsidRPr="00706733" w:rsidRDefault="002C39C6" w:rsidP="00B405F7">
            <w:pPr>
              <w:rPr>
                <w:b/>
              </w:rPr>
            </w:pPr>
          </w:p>
        </w:tc>
        <w:tc>
          <w:tcPr>
            <w:tcW w:w="746" w:type="dxa"/>
          </w:tcPr>
          <w:p w:rsidR="002C39C6" w:rsidRPr="00706733" w:rsidRDefault="002C39C6" w:rsidP="00B405F7">
            <w:pPr>
              <w:rPr>
                <w:b/>
              </w:rPr>
            </w:pPr>
          </w:p>
        </w:tc>
        <w:tc>
          <w:tcPr>
            <w:tcW w:w="747" w:type="dxa"/>
          </w:tcPr>
          <w:p w:rsidR="002C39C6" w:rsidRPr="00706733" w:rsidRDefault="002C39C6" w:rsidP="00B405F7">
            <w:pPr>
              <w:rPr>
                <w:b/>
              </w:rPr>
            </w:pPr>
          </w:p>
        </w:tc>
      </w:tr>
      <w:tr w:rsidR="002C39C6" w:rsidRPr="00706733" w:rsidTr="00B405F7">
        <w:trPr>
          <w:trHeight w:val="279"/>
        </w:trPr>
        <w:tc>
          <w:tcPr>
            <w:tcW w:w="7621" w:type="dxa"/>
            <w:tcBorders>
              <w:bottom w:val="single" w:sz="4" w:space="0" w:color="auto"/>
            </w:tcBorders>
          </w:tcPr>
          <w:p w:rsidR="002C39C6" w:rsidRDefault="002C39C6" w:rsidP="00B405F7">
            <w:pPr>
              <w:rPr>
                <w:b/>
              </w:rPr>
            </w:pPr>
            <w:r w:rsidRPr="00706733">
              <w:rPr>
                <w:b/>
              </w:rPr>
              <w:t xml:space="preserve">C6 : Régler, paramétrer les matériels de l’installation </w:t>
            </w:r>
          </w:p>
          <w:p w:rsidR="002C39C6" w:rsidRDefault="002C39C6" w:rsidP="00B405F7">
            <w:pPr>
              <w:rPr>
                <w:b/>
              </w:rPr>
            </w:pPr>
          </w:p>
          <w:p w:rsidR="002C39C6" w:rsidRPr="0093308B" w:rsidRDefault="002C39C6" w:rsidP="00B405F7">
            <w:pPr>
              <w:rPr>
                <w:u w:val="single"/>
              </w:rPr>
            </w:pPr>
            <w:r w:rsidRPr="0093308B">
              <w:rPr>
                <w:u w:val="single"/>
              </w:rPr>
              <w:t>Indicateurs de réussite :</w:t>
            </w:r>
          </w:p>
          <w:p w:rsidR="002C39C6" w:rsidRPr="00706733" w:rsidRDefault="002C39C6" w:rsidP="00B405F7">
            <w:pPr>
              <w:pStyle w:val="Paragraphedeliste"/>
              <w:numPr>
                <w:ilvl w:val="0"/>
                <w:numId w:val="8"/>
              </w:numPr>
              <w:rPr>
                <w:b/>
              </w:rPr>
            </w:pPr>
            <w:r>
              <w:t xml:space="preserve">Les paramétrages sont </w:t>
            </w:r>
            <w:proofErr w:type="gramStart"/>
            <w:r>
              <w:t>conforment</w:t>
            </w:r>
            <w:proofErr w:type="gramEnd"/>
            <w:r>
              <w:t xml:space="preserve"> aux demandes.</w:t>
            </w:r>
          </w:p>
        </w:tc>
        <w:tc>
          <w:tcPr>
            <w:tcW w:w="746" w:type="dxa"/>
          </w:tcPr>
          <w:p w:rsidR="002C39C6" w:rsidRPr="00706733" w:rsidRDefault="002C39C6" w:rsidP="00B405F7">
            <w:pPr>
              <w:rPr>
                <w:b/>
              </w:rPr>
            </w:pPr>
          </w:p>
        </w:tc>
        <w:tc>
          <w:tcPr>
            <w:tcW w:w="746" w:type="dxa"/>
          </w:tcPr>
          <w:p w:rsidR="002C39C6" w:rsidRPr="00706733" w:rsidRDefault="002C39C6" w:rsidP="00B405F7">
            <w:pPr>
              <w:rPr>
                <w:b/>
              </w:rPr>
            </w:pPr>
          </w:p>
        </w:tc>
        <w:tc>
          <w:tcPr>
            <w:tcW w:w="746" w:type="dxa"/>
          </w:tcPr>
          <w:p w:rsidR="002C39C6" w:rsidRPr="00706733" w:rsidRDefault="002C39C6" w:rsidP="00B405F7">
            <w:pPr>
              <w:rPr>
                <w:b/>
              </w:rPr>
            </w:pPr>
          </w:p>
        </w:tc>
        <w:tc>
          <w:tcPr>
            <w:tcW w:w="747" w:type="dxa"/>
          </w:tcPr>
          <w:p w:rsidR="002C39C6" w:rsidRPr="00706733" w:rsidRDefault="002C39C6" w:rsidP="00B405F7">
            <w:pPr>
              <w:rPr>
                <w:b/>
              </w:rPr>
            </w:pPr>
          </w:p>
        </w:tc>
      </w:tr>
    </w:tbl>
    <w:p w:rsidR="008B469C" w:rsidRDefault="008B469C" w:rsidP="005C551D"/>
    <w:p w:rsidR="00C44C04" w:rsidRDefault="00C44C04" w:rsidP="00C44C04"/>
    <w:p w:rsidR="00AD4C99" w:rsidRDefault="00AD4C99" w:rsidP="00C44C04"/>
    <w:p w:rsidR="00AD4C99" w:rsidRDefault="00AD4C99" w:rsidP="00C44C04"/>
    <w:p w:rsidR="00AD4C99" w:rsidRDefault="00AD4C99" w:rsidP="00C44C04"/>
    <w:p w:rsidR="00AD4C99" w:rsidRDefault="00AD4C99" w:rsidP="00C44C04"/>
    <w:p w:rsidR="00C44C04" w:rsidRDefault="00C44C04" w:rsidP="00C44C04"/>
    <w:p w:rsidR="00C44C04" w:rsidRDefault="00A12FB5" w:rsidP="00A12FB5">
      <w:pPr>
        <w:jc w:val="center"/>
      </w:pPr>
      <w:r>
        <w:rPr>
          <w:noProof/>
          <w:lang w:eastAsia="fr-FR"/>
        </w:rPr>
        <w:drawing>
          <wp:inline distT="0" distB="0" distL="0" distR="0">
            <wp:extent cx="4006645" cy="1782618"/>
            <wp:effectExtent l="0" t="0" r="0" b="0"/>
            <wp:docPr id="12" name="Image 8" descr="Jeedo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eedom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17642" cy="17875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44C04" w:rsidRDefault="00C44C04" w:rsidP="00C44C04"/>
    <w:p w:rsidR="00E71755" w:rsidRDefault="00E71755">
      <w:pPr>
        <w:spacing w:after="200"/>
        <w:sectPr w:rsidR="00E71755" w:rsidSect="005C551D">
          <w:headerReference w:type="default" r:id="rId13"/>
          <w:footerReference w:type="default" r:id="rId14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8B469C" w:rsidRDefault="00C204CC" w:rsidP="008B469C">
      <w:pPr>
        <w:pStyle w:val="Titre2"/>
      </w:pPr>
      <w:r>
        <w:lastRenderedPageBreak/>
        <w:t>Mise en situation :</w:t>
      </w:r>
    </w:p>
    <w:p w:rsidR="00A64286" w:rsidRDefault="004A4888" w:rsidP="00C204CC">
      <w:r>
        <w:t xml:space="preserve">Votre entreprise </w:t>
      </w:r>
      <w:proofErr w:type="spellStart"/>
      <w:r>
        <w:t>Did</w:t>
      </w:r>
      <w:proofErr w:type="spellEnd"/>
      <w:r>
        <w:t>-Elec, qui a déjà participé à mise en place de produits communicant</w:t>
      </w:r>
      <w:r w:rsidR="009A0428">
        <w:t>s</w:t>
      </w:r>
      <w:r w:rsidR="00407B71">
        <w:t>,</w:t>
      </w:r>
      <w:r w:rsidR="009A0428">
        <w:t xml:space="preserve"> est </w:t>
      </w:r>
      <w:r w:rsidR="00407B71">
        <w:t>rappelée</w:t>
      </w:r>
      <w:r>
        <w:t xml:space="preserve"> pour réaliser une supervision de l’installation.</w:t>
      </w:r>
    </w:p>
    <w:p w:rsidR="004A4888" w:rsidRDefault="004A4888" w:rsidP="00C204CC">
      <w:r>
        <w:t xml:space="preserve">Votre entreprise à fait le choix de </w:t>
      </w:r>
      <w:proofErr w:type="spellStart"/>
      <w:r w:rsidR="008E50A8">
        <w:t>Jeedom</w:t>
      </w:r>
      <w:proofErr w:type="spellEnd"/>
      <w:r>
        <w:t xml:space="preserve"> comme contrôleur pour </w:t>
      </w:r>
      <w:r w:rsidR="008E50A8">
        <w:t>s</w:t>
      </w:r>
      <w:r>
        <w:t xml:space="preserve">es installations </w:t>
      </w:r>
      <w:proofErr w:type="spellStart"/>
      <w:r>
        <w:t>Smarthomes</w:t>
      </w:r>
      <w:proofErr w:type="spellEnd"/>
      <w:r>
        <w:t>.</w:t>
      </w:r>
    </w:p>
    <w:p w:rsidR="00A44BBA" w:rsidRDefault="00A44BBA" w:rsidP="00C204CC">
      <w:r>
        <w:t xml:space="preserve">Aujourd’hui, vous devez intégrer l’ensemble des commandes </w:t>
      </w:r>
      <w:r w:rsidR="003A1F6A">
        <w:t xml:space="preserve">de la chambre de l’hôtel DORMEZBIEN </w:t>
      </w:r>
      <w:r>
        <w:t>dans le serveur.</w:t>
      </w:r>
    </w:p>
    <w:p w:rsidR="00A44BBA" w:rsidRDefault="00A44BBA" w:rsidP="00C204CC">
      <w:r>
        <w:t>Une fois terminé votre TP, votre serveur devrait ressembler à ceci :</w:t>
      </w:r>
    </w:p>
    <w:p w:rsidR="00593989" w:rsidRDefault="00593989" w:rsidP="00C204CC"/>
    <w:p w:rsidR="00A44BBA" w:rsidRDefault="000F348C" w:rsidP="00C204CC">
      <w:r>
        <w:rPr>
          <w:noProof/>
        </w:rPr>
        <w:drawing>
          <wp:inline distT="0" distB="0" distL="0" distR="0" wp14:anchorId="40C3C198" wp14:editId="3A1AD73D">
            <wp:extent cx="6645910" cy="2065020"/>
            <wp:effectExtent l="0" t="0" r="0" b="0"/>
            <wp:docPr id="22" name="Imag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065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4BBA" w:rsidRDefault="00A44BBA" w:rsidP="00C204CC"/>
    <w:p w:rsidR="00C44C04" w:rsidRDefault="00C44C04" w:rsidP="00C44C04">
      <w:pPr>
        <w:pStyle w:val="Titre2"/>
      </w:pPr>
      <w:r>
        <w:t>Travail à faire</w:t>
      </w:r>
    </w:p>
    <w:p w:rsidR="0085662E" w:rsidRDefault="00C63BA5" w:rsidP="000C2CDE">
      <w:r>
        <w:t>R</w:t>
      </w:r>
      <w:r w:rsidR="00E43B5A">
        <w:t>éalis</w:t>
      </w:r>
      <w:r>
        <w:t>er</w:t>
      </w:r>
      <w:r w:rsidR="00E43B5A">
        <w:t xml:space="preserve"> le câblage du pupitre permettant de simuler le fonctionnement de la chambre d</w:t>
      </w:r>
      <w:r w:rsidR="003A1F6A">
        <w:t>e l</w:t>
      </w:r>
      <w:r w:rsidR="00E43B5A">
        <w:t>’</w:t>
      </w:r>
      <w:r w:rsidR="003A1F6A">
        <w:t>hôtel</w:t>
      </w:r>
      <w:r w:rsidR="00E43B5A">
        <w:t>,</w:t>
      </w:r>
    </w:p>
    <w:p w:rsidR="003840D4" w:rsidRDefault="003840D4" w:rsidP="000C2CDE"/>
    <w:p w:rsidR="00F957BE" w:rsidRDefault="003840D4" w:rsidP="005E3D90">
      <w:pPr>
        <w:jc w:val="center"/>
      </w:pPr>
      <w:r>
        <w:object w:dxaOrig="10861" w:dyaOrig="844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1pt;height:342.75pt" o:ole="">
            <v:imagedata r:id="rId16" o:title=""/>
          </v:shape>
          <o:OLEObject Type="Embed" ProgID="Visio.Drawing.11" ShapeID="_x0000_i1025" DrawAspect="Content" ObjectID="_1611477044" r:id="rId17"/>
        </w:object>
      </w:r>
    </w:p>
    <w:p w:rsidR="005E3D90" w:rsidRDefault="005E3D90">
      <w:pPr>
        <w:spacing w:after="200"/>
      </w:pPr>
      <w:r>
        <w:br w:type="page"/>
      </w:r>
    </w:p>
    <w:p w:rsidR="000C2CDE" w:rsidRDefault="0085662E" w:rsidP="000C2CDE">
      <w:r>
        <w:lastRenderedPageBreak/>
        <w:t>C</w:t>
      </w:r>
      <w:r w:rsidR="000C2CDE">
        <w:t>ré</w:t>
      </w:r>
      <w:r w:rsidR="00E43B5A">
        <w:t>er</w:t>
      </w:r>
      <w:r w:rsidR="000C2CDE">
        <w:t xml:space="preserve"> un objet représentant la chambre N°X (X étant votre numéro de pupitre)</w:t>
      </w:r>
      <w:r w:rsidR="00C20B4D">
        <w:t xml:space="preserve">, auquel vous affecterez une icône de type chambre : </w:t>
      </w:r>
      <w:r w:rsidR="00C20B4D">
        <w:rPr>
          <w:noProof/>
        </w:rPr>
        <w:drawing>
          <wp:inline distT="0" distB="0" distL="0" distR="0" wp14:anchorId="229CF057" wp14:editId="51647A6C">
            <wp:extent cx="551495" cy="288138"/>
            <wp:effectExtent l="0" t="0" r="0" b="0"/>
            <wp:docPr id="20" name="Imag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/>
                    <a:srcRect t="15664" b="19862"/>
                    <a:stretch/>
                  </pic:blipFill>
                  <pic:spPr bwMode="auto">
                    <a:xfrm>
                      <a:off x="0" y="0"/>
                      <a:ext cx="552450" cy="28863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C20B4D">
        <w:t xml:space="preserve"> nommée </w:t>
      </w:r>
      <w:r w:rsidR="00C20B4D" w:rsidRPr="00C20B4D">
        <w:rPr>
          <w:i/>
          <w:sz w:val="20"/>
        </w:rPr>
        <w:t>maison_hotel4</w:t>
      </w:r>
      <w:r w:rsidR="00C20B4D">
        <w:t>.</w:t>
      </w:r>
    </w:p>
    <w:p w:rsidR="000C2CDE" w:rsidRPr="000C2CDE" w:rsidRDefault="007B736B" w:rsidP="000C2CDE">
      <w:r>
        <w:t xml:space="preserve">Puis ensuite, vous </w:t>
      </w:r>
      <w:r w:rsidR="006D1EEB">
        <w:t xml:space="preserve">aller intégrer les différents récepteur </w:t>
      </w:r>
      <w:proofErr w:type="spellStart"/>
      <w:r w:rsidR="006D1EEB">
        <w:t>Enocean</w:t>
      </w:r>
      <w:proofErr w:type="spellEnd"/>
      <w:r w:rsidR="006D1EEB">
        <w:t>.</w:t>
      </w:r>
    </w:p>
    <w:p w:rsidR="0000189A" w:rsidRDefault="0000189A" w:rsidP="0000189A">
      <w:r>
        <w:t xml:space="preserve">Lorsque nous souhaitons intégrer des produits </w:t>
      </w:r>
      <w:proofErr w:type="spellStart"/>
      <w:r>
        <w:t>Enocean</w:t>
      </w:r>
      <w:proofErr w:type="spellEnd"/>
      <w:r>
        <w:t xml:space="preserve"> dans notre serveur, il existe plusieurs procédures.</w:t>
      </w:r>
    </w:p>
    <w:p w:rsidR="0000189A" w:rsidRDefault="0000189A" w:rsidP="0000189A">
      <w:r>
        <w:t>Grace à nos différents produits, nous allons découvrir 2 procédures.</w:t>
      </w:r>
    </w:p>
    <w:p w:rsidR="0000189A" w:rsidRDefault="0000189A" w:rsidP="0000189A">
      <w:pPr>
        <w:pStyle w:val="Titre3"/>
      </w:pPr>
      <w:r>
        <w:t>Intégration de la commande d’éclairage :</w:t>
      </w:r>
    </w:p>
    <w:p w:rsidR="0000189A" w:rsidRDefault="00986607" w:rsidP="0000189A">
      <w:r>
        <w:rPr>
          <w:noProof/>
        </w:rPr>
        <w:drawing>
          <wp:anchor distT="0" distB="0" distL="114300" distR="114300" simplePos="0" relativeHeight="251651584" behindDoc="0" locked="0" layoutInCell="1" allowOverlap="1" wp14:anchorId="43F72C8F">
            <wp:simplePos x="0" y="0"/>
            <wp:positionH relativeFrom="margin">
              <wp:posOffset>4065270</wp:posOffset>
            </wp:positionH>
            <wp:positionV relativeFrom="paragraph">
              <wp:posOffset>41275</wp:posOffset>
            </wp:positionV>
            <wp:extent cx="2580640" cy="1428750"/>
            <wp:effectExtent l="0" t="0" r="0" b="0"/>
            <wp:wrapSquare wrapText="bothSides"/>
            <wp:docPr id="7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80640" cy="1428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401E0">
        <w:t xml:space="preserve">Se rendre dans le menu Plugins, </w:t>
      </w:r>
      <w:r w:rsidR="00CA1DCD">
        <w:t xml:space="preserve">Protocole Domotique, </w:t>
      </w:r>
      <w:proofErr w:type="spellStart"/>
      <w:r w:rsidR="00CA1DCD">
        <w:t>Enocean</w:t>
      </w:r>
      <w:proofErr w:type="spellEnd"/>
      <w:r w:rsidR="00CA1DCD">
        <w:t> :</w:t>
      </w:r>
    </w:p>
    <w:p w:rsidR="0000189A" w:rsidRDefault="000D3AEC" w:rsidP="0000189A">
      <w:r>
        <w:rPr>
          <w:noProof/>
        </w:rPr>
        <w:pict>
          <v:shapetype id="_x0000_t90" coordsize="21600,21600" o:spt="90" adj="9257,18514,7200" path="m@4,l@0@2@5@2@5@12,0@12,,21600@1,21600@1@2,21600@2xe">
            <v:stroke joinstyle="miter"/>
            <v:formulas>
              <v:f eqn="val #0"/>
              <v:f eqn="val #1"/>
              <v:f eqn="val #2"/>
              <v:f eqn="prod #0 1 2"/>
              <v:f eqn="sum @3 10800 0"/>
              <v:f eqn="sum 21600 #0 #1"/>
              <v:f eqn="sum #1 #2 0"/>
              <v:f eqn="prod @6 1 2"/>
              <v:f eqn="prod #1 2 1"/>
              <v:f eqn="sum @8 0 21600"/>
              <v:f eqn="prod 21600 @0 @1"/>
              <v:f eqn="prod 21600 @4 @1"/>
              <v:f eqn="prod 21600 @5 @1"/>
              <v:f eqn="prod 21600 @7 @1"/>
              <v:f eqn="prod #1 1 2"/>
              <v:f eqn="sum @5 0 @4"/>
              <v:f eqn="sum @0 0 @4"/>
              <v:f eqn="prod @2 @15 @16"/>
            </v:formulas>
            <v:path o:connecttype="custom" o:connectlocs="@4,0;@0,@2;0,@11;@14,21600;@1,@13;21600,@2" o:connectangles="270,180,180,90,0,0" textboxrect="0,@12,@1,21600;@5,@17,@1,21600"/>
            <v:handles>
              <v:h position="#0,topLeft" xrange="@2,@9"/>
              <v:h position="#1,#2" xrange="@4,21600" yrange="0,@0"/>
            </v:handles>
          </v:shapetype>
          <v:shape id="_x0000_s1026" type="#_x0000_t90" style="position:absolute;margin-left:268.05pt;margin-top:-4.15pt;width:29.15pt;height:51.35pt;rotation:90;z-index:251660800" fillcolor="#9bbb59 [3206]" strokecolor="#f2f2f2 [3041]" strokeweight="3pt">
            <v:shadow on="t" type="perspective" color="#4e6128 [1606]" opacity=".5" offset="1pt" offset2="-1pt"/>
          </v:shape>
        </w:pict>
      </w:r>
    </w:p>
    <w:p w:rsidR="0000189A" w:rsidRDefault="0000189A" w:rsidP="0000189A"/>
    <w:p w:rsidR="0000189A" w:rsidRDefault="0000189A" w:rsidP="0000189A"/>
    <w:p w:rsidR="0000189A" w:rsidRDefault="0000189A" w:rsidP="0000189A"/>
    <w:p w:rsidR="00986607" w:rsidRDefault="00986607" w:rsidP="00986607">
      <w:r>
        <w:rPr>
          <w:noProof/>
        </w:rPr>
        <w:drawing>
          <wp:anchor distT="0" distB="0" distL="114300" distR="114300" simplePos="0" relativeHeight="251653632" behindDoc="0" locked="0" layoutInCell="1" allowOverlap="1" wp14:anchorId="48873CF3">
            <wp:simplePos x="0" y="0"/>
            <wp:positionH relativeFrom="column">
              <wp:posOffset>2230755</wp:posOffset>
            </wp:positionH>
            <wp:positionV relativeFrom="paragraph">
              <wp:posOffset>37465</wp:posOffset>
            </wp:positionV>
            <wp:extent cx="878840" cy="885190"/>
            <wp:effectExtent l="0" t="0" r="0" b="0"/>
            <wp:wrapSquare wrapText="bothSides"/>
            <wp:docPr id="9" name="Imag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445" t="9177" r="9348" b="8783"/>
                    <a:stretch/>
                  </pic:blipFill>
                  <pic:spPr bwMode="auto">
                    <a:xfrm>
                      <a:off x="0" y="0"/>
                      <a:ext cx="878840" cy="8851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D3AEC">
        <w:rPr>
          <w:noProof/>
        </w:rPr>
        <w:pict>
          <v:shape id="_x0000_s1027" type="#_x0000_t90" style="position:absolute;margin-left:123.1pt;margin-top:3.4pt;width:29.15pt;height:51.35pt;rotation:90;z-index:251661824;mso-position-horizontal-relative:text;mso-position-vertical-relative:text" fillcolor="#9bbb59 [3206]" strokecolor="#f2f2f2 [3041]" strokeweight="3pt">
            <v:shadow on="t" type="perspective" color="#4e6128 [1606]" opacity=".5" offset="1pt" offset2="-1pt"/>
          </v:shape>
        </w:pict>
      </w:r>
      <w:r>
        <w:t>Sélectionner le mode inclusion :</w:t>
      </w:r>
      <w:r w:rsidRPr="00986607">
        <w:rPr>
          <w:noProof/>
        </w:rPr>
        <w:t xml:space="preserve"> </w:t>
      </w:r>
    </w:p>
    <w:p w:rsidR="00986607" w:rsidRDefault="00986607" w:rsidP="0000189A"/>
    <w:p w:rsidR="00986607" w:rsidRDefault="00986607" w:rsidP="0000189A"/>
    <w:p w:rsidR="00986607" w:rsidRDefault="00986607" w:rsidP="0000189A"/>
    <w:p w:rsidR="00986607" w:rsidRDefault="00986607" w:rsidP="0000189A"/>
    <w:p w:rsidR="006354EE" w:rsidRDefault="006354EE">
      <w:pPr>
        <w:spacing w:after="200"/>
      </w:pPr>
    </w:p>
    <w:p w:rsidR="00986607" w:rsidRDefault="006354EE" w:rsidP="0000189A">
      <w:r w:rsidRPr="00642DA8">
        <w:rPr>
          <w:noProof/>
        </w:rPr>
        <w:drawing>
          <wp:anchor distT="0" distB="0" distL="114300" distR="114300" simplePos="0" relativeHeight="251652096" behindDoc="0" locked="0" layoutInCell="1" allowOverlap="1" wp14:anchorId="2D96C818">
            <wp:simplePos x="0" y="0"/>
            <wp:positionH relativeFrom="margin">
              <wp:posOffset>1948180</wp:posOffset>
            </wp:positionH>
            <wp:positionV relativeFrom="paragraph">
              <wp:posOffset>-273064</wp:posOffset>
            </wp:positionV>
            <wp:extent cx="2886075" cy="1696085"/>
            <wp:effectExtent l="0" t="0" r="0" b="0"/>
            <wp:wrapSquare wrapText="bothSides"/>
            <wp:docPr id="14" name="Imag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6075" cy="16960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55F8F">
        <w:t>Puis Inclusion automatique :</w:t>
      </w:r>
    </w:p>
    <w:p w:rsidR="00986607" w:rsidRDefault="000D3AEC" w:rsidP="0000189A">
      <w:r>
        <w:rPr>
          <w:noProof/>
        </w:rPr>
        <w:pict>
          <v:shape id="_x0000_s1028" type="#_x0000_t90" style="position:absolute;margin-left:103.1pt;margin-top:-6.55pt;width:29.15pt;height:51.35pt;rotation:90;z-index:251662848" fillcolor="#9bbb59 [3206]" strokecolor="#f2f2f2 [3041]" strokeweight="3pt">
            <v:shadow on="t" type="perspective" color="#4e6128 [1606]" opacity=".5" offset="1pt" offset2="-1pt"/>
          </v:shape>
        </w:pict>
      </w:r>
    </w:p>
    <w:p w:rsidR="00655F8F" w:rsidRDefault="00655F8F" w:rsidP="0000189A"/>
    <w:p w:rsidR="00655F8F" w:rsidRDefault="00655F8F" w:rsidP="0000189A"/>
    <w:p w:rsidR="00655F8F" w:rsidRDefault="00655F8F" w:rsidP="0000189A"/>
    <w:p w:rsidR="00655F8F" w:rsidRDefault="00655F8F" w:rsidP="0000189A"/>
    <w:p w:rsidR="00655F8F" w:rsidRDefault="00E23976" w:rsidP="0000189A">
      <w:r>
        <w:rPr>
          <w:noProof/>
        </w:rPr>
        <w:drawing>
          <wp:anchor distT="0" distB="0" distL="114300" distR="114300" simplePos="0" relativeHeight="251654656" behindDoc="0" locked="0" layoutInCell="1" allowOverlap="1">
            <wp:simplePos x="0" y="0"/>
            <wp:positionH relativeFrom="margin">
              <wp:posOffset>5199380</wp:posOffset>
            </wp:positionH>
            <wp:positionV relativeFrom="paragraph">
              <wp:posOffset>66675</wp:posOffset>
            </wp:positionV>
            <wp:extent cx="1223645" cy="1116965"/>
            <wp:effectExtent l="0" t="0" r="0" b="0"/>
            <wp:wrapSquare wrapText="bothSides"/>
            <wp:docPr id="15" name="Imag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nodon-sin-2-2-00-micromodule-commutateur-double-enocean.jpg"/>
                    <pic:cNvPicPr/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232" t="13539" r="12847" b="16247"/>
                    <a:stretch/>
                  </pic:blipFill>
                  <pic:spPr bwMode="auto">
                    <a:xfrm>
                      <a:off x="0" y="0"/>
                      <a:ext cx="1223645" cy="11169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B387F" w:rsidRDefault="000B387F" w:rsidP="0000189A"/>
    <w:p w:rsidR="000B387F" w:rsidRDefault="000D3AEC" w:rsidP="0000189A">
      <w:r>
        <w:rPr>
          <w:noProof/>
        </w:rPr>
        <w:pict>
          <v:shape id="_x0000_s1029" type="#_x0000_t90" style="position:absolute;margin-left:370.8pt;margin-top:3.95pt;width:29.15pt;height:51.35pt;rotation:90;z-index:251663872" fillcolor="#9bbb59 [3206]" strokecolor="#f2f2f2 [3041]" strokeweight="3pt">
            <v:shadow on="t" type="perspective" color="#4e6128 [1606]" opacity=".5" offset="1pt" offset2="-1pt"/>
          </v:shape>
        </w:pict>
      </w:r>
      <w:r w:rsidR="00E23976">
        <w:t>Placer le module SIN-2-2 en mode apprentissage (par le triple appui sur le bouton PRESS)</w:t>
      </w:r>
    </w:p>
    <w:p w:rsidR="000B387F" w:rsidRDefault="000B387F" w:rsidP="0000189A"/>
    <w:p w:rsidR="000B387F" w:rsidRDefault="000B387F" w:rsidP="0000189A"/>
    <w:p w:rsidR="00D64F32" w:rsidRDefault="00D64F32">
      <w:pPr>
        <w:spacing w:after="200"/>
      </w:pPr>
    </w:p>
    <w:p w:rsidR="000B387F" w:rsidRDefault="0031217C" w:rsidP="0000189A">
      <w:r>
        <w:t>Vous obtiendrez alors l’écran suivant :</w:t>
      </w:r>
    </w:p>
    <w:p w:rsidR="000B387F" w:rsidRDefault="00F17D02" w:rsidP="005E3D90">
      <w:pPr>
        <w:jc w:val="center"/>
      </w:pPr>
      <w:r w:rsidRPr="00F17D02">
        <w:rPr>
          <w:noProof/>
        </w:rPr>
        <w:drawing>
          <wp:inline distT="0" distB="0" distL="0" distR="0" wp14:anchorId="27727D5E" wp14:editId="38D48C8F">
            <wp:extent cx="5127042" cy="2924070"/>
            <wp:effectExtent l="0" t="0" r="0" b="0"/>
            <wp:docPr id="21" name="Imag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130862" cy="29262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74A70" w:rsidRDefault="00274A70" w:rsidP="0000189A">
      <w:r>
        <w:lastRenderedPageBreak/>
        <w:t>Réaliser l’ensemble des réglages tel que présentés dans les bulles vertes.</w:t>
      </w:r>
    </w:p>
    <w:p w:rsidR="00274A70" w:rsidRDefault="00120065" w:rsidP="0000189A">
      <w:r>
        <w:t xml:space="preserve">Puis valider en cliquant sur le bouton </w:t>
      </w:r>
      <w:r>
        <w:rPr>
          <w:noProof/>
        </w:rPr>
        <w:drawing>
          <wp:inline distT="0" distB="0" distL="0" distR="0" wp14:anchorId="04FCD24C" wp14:editId="7FACAE60">
            <wp:extent cx="603766" cy="168099"/>
            <wp:effectExtent l="0" t="0" r="0" b="0"/>
            <wp:docPr id="18" name="Imag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4"/>
                    <a:srcRect t="8721"/>
                    <a:stretch/>
                  </pic:blipFill>
                  <pic:spPr bwMode="auto">
                    <a:xfrm>
                      <a:off x="0" y="0"/>
                      <a:ext cx="654854" cy="18232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B484F" w:rsidRDefault="003B484F" w:rsidP="0000189A"/>
    <w:p w:rsidR="00120065" w:rsidRDefault="00081EB7" w:rsidP="0000189A">
      <w:r w:rsidRPr="00081EB7">
        <w:rPr>
          <w:noProof/>
        </w:rPr>
        <w:drawing>
          <wp:anchor distT="0" distB="0" distL="114300" distR="114300" simplePos="0" relativeHeight="251655680" behindDoc="0" locked="0" layoutInCell="1" allowOverlap="1" wp14:anchorId="3EF435D6">
            <wp:simplePos x="0" y="0"/>
            <wp:positionH relativeFrom="column">
              <wp:posOffset>4794870</wp:posOffset>
            </wp:positionH>
            <wp:positionV relativeFrom="paragraph">
              <wp:posOffset>3810</wp:posOffset>
            </wp:positionV>
            <wp:extent cx="1935480" cy="575310"/>
            <wp:effectExtent l="0" t="0" r="0" b="0"/>
            <wp:wrapSquare wrapText="bothSides"/>
            <wp:docPr id="24" name="Imag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5480" cy="5753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20065" w:rsidRDefault="00D41205" w:rsidP="0000189A">
      <w:r>
        <w:t xml:space="preserve">En revenant sur l’écran d’accueil par l’appui sur </w:t>
      </w:r>
      <w:r w:rsidR="00081EB7">
        <w:t>Accueil/Dashboard/Chambre N°X</w:t>
      </w:r>
    </w:p>
    <w:p w:rsidR="00120065" w:rsidRDefault="00707F6D" w:rsidP="0000189A">
      <w:r>
        <w:t xml:space="preserve">Vous </w:t>
      </w:r>
      <w:r w:rsidR="001757F2">
        <w:t>devriez</w:t>
      </w:r>
      <w:r>
        <w:t xml:space="preserve"> voir </w:t>
      </w:r>
      <w:r w:rsidR="001757F2">
        <w:t>votre commande apparaitre :</w:t>
      </w:r>
    </w:p>
    <w:p w:rsidR="00120065" w:rsidRDefault="001757F2" w:rsidP="001757F2">
      <w:pPr>
        <w:jc w:val="center"/>
      </w:pPr>
      <w:r>
        <w:rPr>
          <w:noProof/>
        </w:rPr>
        <w:drawing>
          <wp:inline distT="0" distB="0" distL="0" distR="0" wp14:anchorId="76C1BDEB" wp14:editId="019FD437">
            <wp:extent cx="2751950" cy="1287101"/>
            <wp:effectExtent l="0" t="0" r="0" b="0"/>
            <wp:docPr id="29" name="Imag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2802751" cy="13108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20065" w:rsidRDefault="00120065" w:rsidP="0000189A"/>
    <w:p w:rsidR="00120065" w:rsidRDefault="001757F2" w:rsidP="0000189A">
      <w:r>
        <w:t>A ce stade, vous devriez pouvoir commander vos lampes depuis votre ordinateur en cliquant sur les icones des 2 lampes.</w:t>
      </w:r>
    </w:p>
    <w:p w:rsidR="00C056D1" w:rsidRDefault="00C056D1">
      <w:pPr>
        <w:spacing w:after="200"/>
      </w:pPr>
    </w:p>
    <w:p w:rsidR="001757F2" w:rsidRDefault="001757F2" w:rsidP="0000189A">
      <w:r>
        <w:t>Pour améliorer la présentation, il vous faut changer le nom des 2 lampes</w:t>
      </w:r>
      <w:r w:rsidR="00CD337B">
        <w:t>.</w:t>
      </w:r>
    </w:p>
    <w:p w:rsidR="00120065" w:rsidRDefault="00CD337B" w:rsidP="0000189A">
      <w:r>
        <w:t xml:space="preserve">Cliquer sur le nom Eclairage Chambre N°X, puis </w:t>
      </w:r>
      <w:r>
        <w:rPr>
          <w:noProof/>
        </w:rPr>
        <w:drawing>
          <wp:inline distT="0" distB="0" distL="0" distR="0" wp14:anchorId="0DBE6A55" wp14:editId="0E36C0A1">
            <wp:extent cx="1204765" cy="161342"/>
            <wp:effectExtent l="0" t="0" r="0" b="0"/>
            <wp:docPr id="30" name="Imag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7"/>
                    <a:srcRect t="32710" b="22042"/>
                    <a:stretch/>
                  </pic:blipFill>
                  <pic:spPr bwMode="auto">
                    <a:xfrm>
                      <a:off x="0" y="0"/>
                      <a:ext cx="1484948" cy="1988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>.</w:t>
      </w:r>
    </w:p>
    <w:p w:rsidR="00CD337B" w:rsidRDefault="00CD337B" w:rsidP="0000189A"/>
    <w:p w:rsidR="005C1F48" w:rsidRDefault="005C1F48" w:rsidP="0000189A">
      <w:r w:rsidRPr="00CD337B">
        <w:rPr>
          <w:noProof/>
        </w:rPr>
        <w:drawing>
          <wp:anchor distT="0" distB="0" distL="114300" distR="114300" simplePos="0" relativeHeight="251656704" behindDoc="0" locked="0" layoutInCell="1" allowOverlap="1" wp14:anchorId="40244274">
            <wp:simplePos x="0" y="0"/>
            <wp:positionH relativeFrom="column">
              <wp:posOffset>1905</wp:posOffset>
            </wp:positionH>
            <wp:positionV relativeFrom="paragraph">
              <wp:posOffset>-163876</wp:posOffset>
            </wp:positionV>
            <wp:extent cx="2727960" cy="4112260"/>
            <wp:effectExtent l="0" t="0" r="0" b="0"/>
            <wp:wrapSquare wrapText="bothSides"/>
            <wp:docPr id="33" name="Imag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27960" cy="41122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C1F48" w:rsidRDefault="005C1F48" w:rsidP="0000189A"/>
    <w:p w:rsidR="005C1F48" w:rsidRDefault="005C1F48" w:rsidP="0000189A">
      <w:r>
        <w:rPr>
          <w:noProof/>
        </w:rPr>
        <w:drawing>
          <wp:anchor distT="0" distB="0" distL="114300" distR="114300" simplePos="0" relativeHeight="251657728" behindDoc="0" locked="0" layoutInCell="1" allowOverlap="1" wp14:anchorId="4214EEB6">
            <wp:simplePos x="0" y="0"/>
            <wp:positionH relativeFrom="column">
              <wp:posOffset>2267585</wp:posOffset>
            </wp:positionH>
            <wp:positionV relativeFrom="paragraph">
              <wp:posOffset>2540</wp:posOffset>
            </wp:positionV>
            <wp:extent cx="1531620" cy="1311275"/>
            <wp:effectExtent l="0" t="0" r="0" b="0"/>
            <wp:wrapSquare wrapText="bothSides"/>
            <wp:docPr id="35" name="Imag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1620" cy="1311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D337B" w:rsidRDefault="00CD337B" w:rsidP="0000189A"/>
    <w:p w:rsidR="00CD337B" w:rsidRDefault="00CD337B" w:rsidP="005C1F48"/>
    <w:p w:rsidR="00CD337B" w:rsidRDefault="005C1F48" w:rsidP="005C1F48">
      <w:pPr>
        <w:jc w:val="center"/>
      </w:pPr>
      <w:r>
        <w:t>Résultat :</w:t>
      </w:r>
    </w:p>
    <w:p w:rsidR="00120065" w:rsidRDefault="00120065" w:rsidP="0000189A"/>
    <w:p w:rsidR="008F364D" w:rsidRDefault="008F364D" w:rsidP="0000189A"/>
    <w:p w:rsidR="008F364D" w:rsidRDefault="008F364D" w:rsidP="0000189A"/>
    <w:p w:rsidR="008F364D" w:rsidRDefault="008F364D" w:rsidP="0000189A"/>
    <w:p w:rsidR="008F364D" w:rsidRDefault="008F364D" w:rsidP="0000189A"/>
    <w:p w:rsidR="008F364D" w:rsidRDefault="008F364D" w:rsidP="0000189A"/>
    <w:p w:rsidR="008F364D" w:rsidRDefault="008F364D" w:rsidP="0000189A"/>
    <w:p w:rsidR="008F364D" w:rsidRDefault="008F364D" w:rsidP="0000189A"/>
    <w:p w:rsidR="008F364D" w:rsidRDefault="008F364D" w:rsidP="0000189A"/>
    <w:p w:rsidR="008F364D" w:rsidRDefault="008F364D" w:rsidP="0000189A"/>
    <w:p w:rsidR="008F364D" w:rsidRDefault="008F364D" w:rsidP="0000189A"/>
    <w:p w:rsidR="008F364D" w:rsidRDefault="008F364D" w:rsidP="0000189A"/>
    <w:p w:rsidR="008F364D" w:rsidRDefault="008F364D" w:rsidP="0000189A"/>
    <w:p w:rsidR="008F364D" w:rsidRDefault="008F364D" w:rsidP="0000189A"/>
    <w:p w:rsidR="008F364D" w:rsidRDefault="008F364D" w:rsidP="0000189A"/>
    <w:p w:rsidR="005E3D90" w:rsidRDefault="005E3D90">
      <w:pPr>
        <w:spacing w:after="200"/>
        <w:rPr>
          <w:rFonts w:asciiTheme="majorHAnsi" w:eastAsiaTheme="majorEastAsia" w:hAnsiTheme="majorHAnsi" w:cstheme="majorBidi"/>
          <w:b/>
          <w:bCs/>
          <w:color w:val="4F81BD" w:themeColor="accent1"/>
        </w:rPr>
      </w:pPr>
      <w:r>
        <w:br w:type="page"/>
      </w:r>
    </w:p>
    <w:p w:rsidR="008F364D" w:rsidRDefault="00D619AB" w:rsidP="00755455">
      <w:pPr>
        <w:pStyle w:val="Titre3"/>
      </w:pPr>
      <w:r>
        <w:rPr>
          <w:noProof/>
        </w:rPr>
        <w:lastRenderedPageBreak/>
        <w:drawing>
          <wp:anchor distT="0" distB="0" distL="114300" distR="114300" simplePos="0" relativeHeight="251657216" behindDoc="0" locked="0" layoutInCell="1" allowOverlap="1" wp14:anchorId="22B55763">
            <wp:simplePos x="0" y="0"/>
            <wp:positionH relativeFrom="margin">
              <wp:posOffset>3836035</wp:posOffset>
            </wp:positionH>
            <wp:positionV relativeFrom="paragraph">
              <wp:posOffset>-165100</wp:posOffset>
            </wp:positionV>
            <wp:extent cx="2809875" cy="1885315"/>
            <wp:effectExtent l="0" t="0" r="0" b="0"/>
            <wp:wrapSquare wrapText="bothSides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9875" cy="18853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65BD2">
        <w:t xml:space="preserve">Insertion du </w:t>
      </w:r>
      <w:r w:rsidR="008F7A0A">
        <w:t>récepteur</w:t>
      </w:r>
      <w:r w:rsidR="00A65BD2">
        <w:t xml:space="preserve"> de Volet Roulant</w:t>
      </w:r>
    </w:p>
    <w:p w:rsidR="008F7A0A" w:rsidRDefault="008F7A0A" w:rsidP="0000189A">
      <w:r>
        <w:t xml:space="preserve">Voici ce qui est annoncé dans la </w:t>
      </w:r>
      <w:r w:rsidR="0022565A">
        <w:t xml:space="preserve">page </w:t>
      </w:r>
      <w:proofErr w:type="spellStart"/>
      <w:r w:rsidR="0022565A">
        <w:t>Jeedom</w:t>
      </w:r>
      <w:proofErr w:type="spellEnd"/>
      <w:r w:rsidR="0022565A">
        <w:t xml:space="preserve"> une fois que celui-ci est appairé.</w:t>
      </w:r>
    </w:p>
    <w:p w:rsidR="008F364D" w:rsidRDefault="008F364D" w:rsidP="0000189A"/>
    <w:p w:rsidR="008F364D" w:rsidRDefault="0022565A" w:rsidP="0000189A">
      <w:r>
        <w:t xml:space="preserve">La procédure est la suivante : </w:t>
      </w:r>
    </w:p>
    <w:p w:rsidR="0022565A" w:rsidRDefault="0022565A" w:rsidP="0000189A">
      <w:r>
        <w:t>Commencer par réinitialiser le module (voir la notice, ou les TP de la première rotation).</w:t>
      </w:r>
    </w:p>
    <w:p w:rsidR="0022565A" w:rsidRDefault="0022565A" w:rsidP="0000189A">
      <w:bookmarkStart w:id="0" w:name="_GoBack"/>
      <w:r>
        <w:t>Ensuite, activer le retour d’état du module</w:t>
      </w:r>
      <w:r w:rsidR="002E0F57">
        <w:t xml:space="preserve"> (Enclencher les télégrammes de confirmation)</w:t>
      </w:r>
      <w:r>
        <w:t>, reportez la ci-dessous</w:t>
      </w:r>
      <w:r w:rsidR="002E0F57">
        <w:t xml:space="preserve"> </w:t>
      </w:r>
      <w:r w:rsidR="002E0F57">
        <w:t>(Voir la notice produit)</w:t>
      </w:r>
      <w:r>
        <w:t> :</w:t>
      </w:r>
    </w:p>
    <w:p w:rsidR="0022565A" w:rsidRPr="0022565A" w:rsidRDefault="0022565A" w:rsidP="0022565A">
      <w:pPr>
        <w:tabs>
          <w:tab w:val="left" w:pos="10466"/>
        </w:tabs>
        <w:spacing w:before="240"/>
        <w:rPr>
          <w:u w:val="dotted"/>
        </w:rPr>
      </w:pPr>
      <w:r w:rsidRPr="0022565A">
        <w:rPr>
          <w:u w:val="dotted"/>
        </w:rPr>
        <w:tab/>
      </w:r>
    </w:p>
    <w:p w:rsidR="0022565A" w:rsidRPr="0022565A" w:rsidRDefault="0022565A" w:rsidP="0022565A">
      <w:pPr>
        <w:tabs>
          <w:tab w:val="left" w:pos="10466"/>
        </w:tabs>
        <w:spacing w:before="240"/>
        <w:rPr>
          <w:u w:val="dotted"/>
        </w:rPr>
      </w:pPr>
      <w:r w:rsidRPr="0022565A">
        <w:rPr>
          <w:u w:val="dotted"/>
        </w:rPr>
        <w:tab/>
      </w:r>
    </w:p>
    <w:p w:rsidR="0022565A" w:rsidRPr="0022565A" w:rsidRDefault="0022565A" w:rsidP="0022565A">
      <w:pPr>
        <w:tabs>
          <w:tab w:val="left" w:pos="10466"/>
        </w:tabs>
        <w:spacing w:before="240"/>
        <w:rPr>
          <w:u w:val="dotted"/>
        </w:rPr>
      </w:pPr>
      <w:r w:rsidRPr="0022565A">
        <w:rPr>
          <w:u w:val="dotted"/>
        </w:rPr>
        <w:tab/>
      </w:r>
    </w:p>
    <w:p w:rsidR="001B1CC4" w:rsidRDefault="001B1CC4" w:rsidP="0000189A"/>
    <w:p w:rsidR="008F364D" w:rsidRDefault="0022565A" w:rsidP="0000189A">
      <w:r>
        <w:t xml:space="preserve">Ceci étant réalisé, placer le plugin </w:t>
      </w:r>
      <w:proofErr w:type="spellStart"/>
      <w:r>
        <w:t>Enocean</w:t>
      </w:r>
      <w:proofErr w:type="spellEnd"/>
      <w:r>
        <w:t xml:space="preserve"> en Mode </w:t>
      </w:r>
      <w:r w:rsidR="001A39B9">
        <w:t>Inclusion</w:t>
      </w:r>
      <w:r>
        <w:t>.</w:t>
      </w:r>
    </w:p>
    <w:bookmarkEnd w:id="0"/>
    <w:p w:rsidR="0035561C" w:rsidRDefault="0035561C" w:rsidP="0000189A">
      <w:r>
        <w:t>Actionner le VR grâce au bouton poussoir filaire.</w:t>
      </w:r>
    </w:p>
    <w:p w:rsidR="001B1CC4" w:rsidRDefault="001B1CC4" w:rsidP="0000189A">
      <w:r>
        <w:t>Puis réaliser les changements comme ci-dessous.</w:t>
      </w:r>
    </w:p>
    <w:p w:rsidR="008F364D" w:rsidRDefault="00416512" w:rsidP="0000189A">
      <w:r w:rsidRPr="00416512">
        <w:rPr>
          <w:noProof/>
        </w:rPr>
        <w:drawing>
          <wp:inline distT="0" distB="0" distL="0" distR="0" wp14:anchorId="1BD78889" wp14:editId="5BE51305">
            <wp:extent cx="6496097" cy="2824183"/>
            <wp:effectExtent l="0" t="0" r="0" b="0"/>
            <wp:docPr id="6" name="Ima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6496097" cy="28241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F364D" w:rsidRDefault="008F364D" w:rsidP="0000189A"/>
    <w:p w:rsidR="001B1CC4" w:rsidRDefault="001B1CC4" w:rsidP="0000189A">
      <w:r>
        <w:t xml:space="preserve">Sauvegarder, puis Sélectionner l’onglet Commande : </w:t>
      </w:r>
      <w:r>
        <w:rPr>
          <w:noProof/>
        </w:rPr>
        <w:drawing>
          <wp:inline distT="0" distB="0" distL="0" distR="0" wp14:anchorId="37A358A1" wp14:editId="6F08E07A">
            <wp:extent cx="1135463" cy="159978"/>
            <wp:effectExtent l="0" t="0" r="0" b="0"/>
            <wp:docPr id="13" name="Imag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2"/>
                    <a:srcRect t="22044" b="28328"/>
                    <a:stretch/>
                  </pic:blipFill>
                  <pic:spPr bwMode="auto">
                    <a:xfrm>
                      <a:off x="0" y="0"/>
                      <a:ext cx="1172465" cy="1651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>.</w:t>
      </w:r>
    </w:p>
    <w:p w:rsidR="001B1CC4" w:rsidRDefault="001B1CC4" w:rsidP="0000189A">
      <w:r>
        <w:t xml:space="preserve">Placer le module en </w:t>
      </w:r>
      <w:proofErr w:type="spellStart"/>
      <w:r>
        <w:t>learn</w:t>
      </w:r>
      <w:proofErr w:type="spellEnd"/>
      <w:r>
        <w:t>, sélectionner le mode « poussoir de direction ».</w:t>
      </w:r>
    </w:p>
    <w:p w:rsidR="001B1CC4" w:rsidRDefault="001B1CC4" w:rsidP="0000189A">
      <w:r>
        <w:t xml:space="preserve">Dans les 10 secondes, actionner le bouton test sur </w:t>
      </w:r>
      <w:proofErr w:type="spellStart"/>
      <w:r>
        <w:t>Jeedom</w:t>
      </w:r>
      <w:proofErr w:type="spellEnd"/>
    </w:p>
    <w:p w:rsidR="001B1CC4" w:rsidRDefault="00881620" w:rsidP="0000189A">
      <w:r w:rsidRPr="00881620">
        <w:rPr>
          <w:noProof/>
        </w:rPr>
        <w:drawing>
          <wp:inline distT="0" distB="0" distL="0" distR="0" wp14:anchorId="70E01FB9" wp14:editId="10E981C8">
            <wp:extent cx="6645910" cy="1884066"/>
            <wp:effectExtent l="0" t="0" r="0" b="0"/>
            <wp:docPr id="16" name="Imag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3"/>
                    <a:srcRect b="22064"/>
                    <a:stretch/>
                  </pic:blipFill>
                  <pic:spPr bwMode="auto">
                    <a:xfrm>
                      <a:off x="0" y="0"/>
                      <a:ext cx="6645910" cy="18840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619AB" w:rsidRDefault="00D619AB">
      <w:pPr>
        <w:spacing w:after="200"/>
      </w:pPr>
      <w:r>
        <w:lastRenderedPageBreak/>
        <w:br w:type="page"/>
      </w:r>
    </w:p>
    <w:p w:rsidR="00567435" w:rsidRDefault="00567435" w:rsidP="0000189A">
      <w:r>
        <w:lastRenderedPageBreak/>
        <w:t>Sauvegarder, puis revenez à l’Accueil.</w:t>
      </w:r>
    </w:p>
    <w:p w:rsidR="00D619AB" w:rsidRDefault="00D619AB" w:rsidP="0000189A"/>
    <w:p w:rsidR="001B1CC4" w:rsidRDefault="00567435" w:rsidP="0000189A">
      <w:r>
        <w:t>R</w:t>
      </w:r>
      <w:r w:rsidR="00402775">
        <w:t xml:space="preserve">epositionner le récepteur sur la position GS1, et tester le fonctionnement de votre commande par </w:t>
      </w:r>
      <w:proofErr w:type="spellStart"/>
      <w:r w:rsidR="00402775">
        <w:t>Jeedom</w:t>
      </w:r>
      <w:proofErr w:type="spellEnd"/>
      <w:r w:rsidR="00402775">
        <w:t xml:space="preserve"> en actionnant les icones </w:t>
      </w:r>
    </w:p>
    <w:p w:rsidR="001B1CC4" w:rsidRDefault="001B1CC4" w:rsidP="0000189A"/>
    <w:p w:rsidR="001B1CC4" w:rsidRDefault="0036361B" w:rsidP="007A2945">
      <w:pPr>
        <w:pStyle w:val="Titre3"/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0C9A62F0">
            <wp:simplePos x="0" y="0"/>
            <wp:positionH relativeFrom="margin">
              <wp:posOffset>5475605</wp:posOffset>
            </wp:positionH>
            <wp:positionV relativeFrom="paragraph">
              <wp:posOffset>18415</wp:posOffset>
            </wp:positionV>
            <wp:extent cx="1170305" cy="923925"/>
            <wp:effectExtent l="0" t="0" r="0" b="0"/>
            <wp:wrapSquare wrapText="bothSides"/>
            <wp:docPr id="19" name="Imag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383" t="8978"/>
                    <a:stretch/>
                  </pic:blipFill>
                  <pic:spPr bwMode="auto">
                    <a:xfrm>
                      <a:off x="0" y="0"/>
                      <a:ext cx="1170305" cy="9239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7A2945">
        <w:t>Insertion du thermomètre</w:t>
      </w:r>
    </w:p>
    <w:p w:rsidR="001B1CC4" w:rsidRDefault="007A2945" w:rsidP="0000189A">
      <w:r>
        <w:t xml:space="preserve">Placer le plugin </w:t>
      </w:r>
      <w:proofErr w:type="spellStart"/>
      <w:r>
        <w:t>Enocean</w:t>
      </w:r>
      <w:proofErr w:type="spellEnd"/>
      <w:r>
        <w:t xml:space="preserve"> en mode inclusion,</w:t>
      </w:r>
      <w:r w:rsidR="000D577F" w:rsidRPr="000D577F">
        <w:rPr>
          <w:noProof/>
        </w:rPr>
        <w:t xml:space="preserve"> </w:t>
      </w:r>
    </w:p>
    <w:p w:rsidR="007A2945" w:rsidRDefault="007A2945" w:rsidP="0000189A">
      <w:r>
        <w:t>Actionner le bouton poussoir au dos du capteur de température, puis valider pour voir la température apparaitre sur l’écran d’accueil.</w:t>
      </w:r>
    </w:p>
    <w:p w:rsidR="001B1CC4" w:rsidRDefault="001B1CC4" w:rsidP="0000189A"/>
    <w:p w:rsidR="00E7308D" w:rsidRDefault="00E7308D" w:rsidP="0000189A">
      <w:r>
        <w:t>Pour déplacer les tuiles, il vous suffit de cliquer sur le crayon</w:t>
      </w:r>
      <w:r>
        <w:rPr>
          <w:noProof/>
        </w:rPr>
        <w:drawing>
          <wp:inline distT="0" distB="0" distL="0" distR="0" wp14:anchorId="791A66F9" wp14:editId="5C84B949">
            <wp:extent cx="796107" cy="339550"/>
            <wp:effectExtent l="0" t="0" r="0" b="0"/>
            <wp:docPr id="23" name="Imag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911427" cy="3887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, placer les tuiles comme vous le désirez, puis recliquer sur le crayon pour revenir en mode commande.</w:t>
      </w:r>
    </w:p>
    <w:p w:rsidR="00E7308D" w:rsidRDefault="00E7308D" w:rsidP="0000189A"/>
    <w:p w:rsidR="00E7308D" w:rsidRPr="0000189A" w:rsidRDefault="00E7308D" w:rsidP="0000189A"/>
    <w:sectPr w:rsidR="00E7308D" w:rsidRPr="0000189A" w:rsidSect="005C551D">
      <w:headerReference w:type="default" r:id="rId36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D3AEC" w:rsidRDefault="000D3AEC" w:rsidP="005C551D">
      <w:pPr>
        <w:spacing w:line="240" w:lineRule="auto"/>
      </w:pPr>
      <w:r>
        <w:separator/>
      </w:r>
    </w:p>
  </w:endnote>
  <w:endnote w:type="continuationSeparator" w:id="0">
    <w:p w:rsidR="000D3AEC" w:rsidRDefault="000D3AEC" w:rsidP="005C551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551D" w:rsidRDefault="008D2AB6" w:rsidP="00084436">
    <w:pPr>
      <w:pStyle w:val="Pieddepage"/>
      <w:tabs>
        <w:tab w:val="clear" w:pos="9072"/>
        <w:tab w:val="right" w:pos="8931"/>
      </w:tabs>
    </w:pPr>
    <w:r>
      <w:rPr>
        <w:noProof/>
      </w:rPr>
      <w:fldChar w:fldCharType="begin"/>
    </w:r>
    <w:r>
      <w:rPr>
        <w:noProof/>
      </w:rPr>
      <w:instrText xml:space="preserve"> FILENAME   \* MERGEFORMAT </w:instrText>
    </w:r>
    <w:r>
      <w:rPr>
        <w:noProof/>
      </w:rPr>
      <w:fldChar w:fldCharType="separate"/>
    </w:r>
    <w:r w:rsidR="00084436">
      <w:rPr>
        <w:noProof/>
      </w:rPr>
      <w:t>TP2 Intégration des commandes dans le serveur Jeedom</w:t>
    </w:r>
    <w:r>
      <w:rPr>
        <w:noProof/>
      </w:rPr>
      <w:fldChar w:fldCharType="end"/>
    </w:r>
    <w:r w:rsidR="005C551D">
      <w:tab/>
    </w:r>
    <w:r w:rsidR="005C551D">
      <w:tab/>
      <w:t xml:space="preserve">Page </w:t>
    </w:r>
    <w:r w:rsidR="00850845">
      <w:rPr>
        <w:noProof/>
      </w:rPr>
      <w:fldChar w:fldCharType="begin"/>
    </w:r>
    <w:r w:rsidR="00161DE5">
      <w:rPr>
        <w:noProof/>
      </w:rPr>
      <w:instrText xml:space="preserve"> PAGE   \* MERGEFORMAT </w:instrText>
    </w:r>
    <w:r w:rsidR="00850845">
      <w:rPr>
        <w:noProof/>
      </w:rPr>
      <w:fldChar w:fldCharType="separate"/>
    </w:r>
    <w:r w:rsidR="00F71AD6">
      <w:rPr>
        <w:noProof/>
      </w:rPr>
      <w:t>1</w:t>
    </w:r>
    <w:r w:rsidR="00850845">
      <w:rPr>
        <w:noProof/>
      </w:rPr>
      <w:fldChar w:fldCharType="end"/>
    </w:r>
    <w:r w:rsidR="005C551D">
      <w:t xml:space="preserve"> / </w:t>
    </w:r>
    <w:r>
      <w:rPr>
        <w:noProof/>
      </w:rPr>
      <w:fldChar w:fldCharType="begin"/>
    </w:r>
    <w:r>
      <w:rPr>
        <w:noProof/>
      </w:rPr>
      <w:instrText xml:space="preserve"> NUMPAGES   \* MERGEFORMAT </w:instrText>
    </w:r>
    <w:r>
      <w:rPr>
        <w:noProof/>
      </w:rPr>
      <w:fldChar w:fldCharType="separate"/>
    </w:r>
    <w:r w:rsidR="00F71AD6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D3AEC" w:rsidRDefault="000D3AEC" w:rsidP="005C551D">
      <w:pPr>
        <w:spacing w:line="240" w:lineRule="auto"/>
      </w:pPr>
      <w:r>
        <w:separator/>
      </w:r>
    </w:p>
  </w:footnote>
  <w:footnote w:type="continuationSeparator" w:id="0">
    <w:p w:rsidR="000D3AEC" w:rsidRDefault="000D3AEC" w:rsidP="005C551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3CF7" w:rsidRPr="00EE4044" w:rsidRDefault="00286DA8" w:rsidP="00D13CF7">
    <w:pPr>
      <w:pStyle w:val="En-tte"/>
      <w:rPr>
        <w:sz w:val="8"/>
      </w:rPr>
    </w:pPr>
    <w:r>
      <w:rPr>
        <w:noProof/>
        <w:sz w:val="20"/>
        <w:lang w:eastAsia="fr-FR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6099257</wp:posOffset>
          </wp:positionH>
          <wp:positionV relativeFrom="paragraph">
            <wp:posOffset>-70889</wp:posOffset>
          </wp:positionV>
          <wp:extent cx="490888" cy="614296"/>
          <wp:effectExtent l="19050" t="0" r="4412" b="0"/>
          <wp:wrapNone/>
          <wp:docPr id="1" name="Image 0" descr="logo Jeedom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Jeedom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91383" cy="61491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D13CF7" w:rsidRPr="00EE4044">
      <w:rPr>
        <w:noProof/>
        <w:sz w:val="20"/>
        <w:lang w:eastAsia="fr-F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align>left</wp:align>
          </wp:positionH>
          <wp:positionV relativeFrom="paragraph">
            <wp:posOffset>72934</wp:posOffset>
          </wp:positionV>
          <wp:extent cx="1031003" cy="371789"/>
          <wp:effectExtent l="19050" t="0" r="0" b="0"/>
          <wp:wrapNone/>
          <wp:docPr id="8" name="Image 0" descr="Logo LP diderot 2017 taille réduit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LP diderot 2017 taille réduite.jp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031003" cy="3717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tbl>
    <w:tblPr>
      <w:tblStyle w:val="Listemoyenne1-Accent3"/>
      <w:tblW w:w="0" w:type="auto"/>
      <w:tblInd w:w="1809" w:type="dxa"/>
      <w:tblLook w:val="04A0" w:firstRow="1" w:lastRow="0" w:firstColumn="1" w:lastColumn="0" w:noHBand="0" w:noVBand="1"/>
    </w:tblPr>
    <w:tblGrid>
      <w:gridCol w:w="2165"/>
      <w:gridCol w:w="3661"/>
      <w:gridCol w:w="1829"/>
    </w:tblGrid>
    <w:tr w:rsidR="00D13CF7" w:rsidTr="00D93B45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2165" w:type="dxa"/>
          <w:tcBorders>
            <w:bottom w:val="single" w:sz="8" w:space="0" w:color="002060"/>
          </w:tcBorders>
        </w:tcPr>
        <w:p w:rsidR="00D13CF7" w:rsidRPr="00C83C44" w:rsidRDefault="00D13CF7" w:rsidP="00D93B45">
          <w:pPr>
            <w:pStyle w:val="En-tte"/>
            <w:rPr>
              <w:b w:val="0"/>
            </w:rPr>
          </w:pPr>
          <w:r>
            <w:rPr>
              <w:b w:val="0"/>
            </w:rPr>
            <w:t>NOM</w:t>
          </w:r>
          <w:r w:rsidRPr="00C83C44">
            <w:t xml:space="preserve"> : </w:t>
          </w:r>
        </w:p>
      </w:tc>
      <w:tc>
        <w:tcPr>
          <w:tcW w:w="3661" w:type="dxa"/>
          <w:vMerge w:val="restart"/>
          <w:tcBorders>
            <w:bottom w:val="single" w:sz="8" w:space="0" w:color="002060"/>
          </w:tcBorders>
        </w:tcPr>
        <w:p w:rsidR="00D13CF7" w:rsidRPr="00E22105" w:rsidRDefault="004C37A8" w:rsidP="005F64DE">
          <w:pPr>
            <w:pStyle w:val="En-tte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b/>
              <w:i/>
              <w:color w:val="17365D" w:themeColor="text2" w:themeShade="BF"/>
            </w:rPr>
          </w:pPr>
          <w:r>
            <w:rPr>
              <w:b/>
              <w:i/>
              <w:color w:val="17365D" w:themeColor="text2" w:themeShade="BF"/>
              <w:sz w:val="28"/>
            </w:rPr>
            <w:t>Intégration des commandes dans le</w:t>
          </w:r>
          <w:r w:rsidR="00DD5EDE">
            <w:rPr>
              <w:b/>
              <w:i/>
              <w:color w:val="17365D" w:themeColor="text2" w:themeShade="BF"/>
              <w:sz w:val="28"/>
            </w:rPr>
            <w:t xml:space="preserve"> serveur </w:t>
          </w:r>
          <w:proofErr w:type="spellStart"/>
          <w:r w:rsidR="005F64DE">
            <w:rPr>
              <w:b/>
              <w:i/>
              <w:color w:val="17365D" w:themeColor="text2" w:themeShade="BF"/>
              <w:sz w:val="28"/>
            </w:rPr>
            <w:t>Jeedom</w:t>
          </w:r>
          <w:proofErr w:type="spellEnd"/>
        </w:p>
      </w:tc>
      <w:tc>
        <w:tcPr>
          <w:tcW w:w="1829" w:type="dxa"/>
          <w:tcBorders>
            <w:bottom w:val="single" w:sz="8" w:space="0" w:color="002060"/>
          </w:tcBorders>
        </w:tcPr>
        <w:p w:rsidR="00D13CF7" w:rsidRPr="00DA4238" w:rsidRDefault="00DA4238" w:rsidP="00DA4238">
          <w:pPr>
            <w:pStyle w:val="En-tte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b/>
            </w:rPr>
          </w:pPr>
          <w:r w:rsidRPr="00DA4238">
            <w:rPr>
              <w:b/>
              <w:sz w:val="28"/>
            </w:rPr>
            <w:t>TP</w:t>
          </w:r>
          <w:r w:rsidR="004C37A8">
            <w:rPr>
              <w:b/>
              <w:sz w:val="28"/>
            </w:rPr>
            <w:t>2</w:t>
          </w:r>
        </w:p>
      </w:tc>
    </w:tr>
    <w:tr w:rsidR="00D13CF7" w:rsidTr="00D93B45">
      <w:trPr>
        <w:cnfStyle w:val="000000100000" w:firstRow="0" w:lastRow="0" w:firstColumn="0" w:lastColumn="0" w:oddVBand="0" w:evenVBand="0" w:oddHBand="1" w:evenHBand="0" w:firstRowFirstColumn="0" w:firstRowLastColumn="0" w:lastRowFirstColumn="0" w:lastRowLastColumn="0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2165" w:type="dxa"/>
          <w:tcBorders>
            <w:top w:val="single" w:sz="8" w:space="0" w:color="002060"/>
            <w:bottom w:val="single" w:sz="8" w:space="0" w:color="002060"/>
          </w:tcBorders>
          <w:shd w:val="clear" w:color="auto" w:fill="DAEEF3" w:themeFill="accent5" w:themeFillTint="33"/>
        </w:tcPr>
        <w:p w:rsidR="00D13CF7" w:rsidRPr="00C83C44" w:rsidRDefault="00D13CF7" w:rsidP="00D93B45">
          <w:pPr>
            <w:pStyle w:val="En-tte"/>
            <w:rPr>
              <w:b w:val="0"/>
            </w:rPr>
          </w:pPr>
          <w:r>
            <w:rPr>
              <w:b w:val="0"/>
            </w:rPr>
            <w:t>Classe</w:t>
          </w:r>
        </w:p>
      </w:tc>
      <w:tc>
        <w:tcPr>
          <w:tcW w:w="3661" w:type="dxa"/>
          <w:vMerge/>
          <w:tcBorders>
            <w:top w:val="single" w:sz="8" w:space="0" w:color="002060"/>
            <w:bottom w:val="single" w:sz="8" w:space="0" w:color="002060"/>
          </w:tcBorders>
        </w:tcPr>
        <w:p w:rsidR="00D13CF7" w:rsidRDefault="00D13CF7" w:rsidP="00D93B45">
          <w:pPr>
            <w:pStyle w:val="En-tte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/w:pPr>
        </w:p>
      </w:tc>
      <w:tc>
        <w:tcPr>
          <w:tcW w:w="1829" w:type="dxa"/>
          <w:tcBorders>
            <w:top w:val="single" w:sz="8" w:space="0" w:color="002060"/>
            <w:bottom w:val="single" w:sz="8" w:space="0" w:color="002060"/>
          </w:tcBorders>
          <w:shd w:val="clear" w:color="auto" w:fill="DAEEF3" w:themeFill="accent5" w:themeFillTint="33"/>
        </w:tcPr>
        <w:p w:rsidR="00D13CF7" w:rsidRPr="00C83C44" w:rsidRDefault="00D13CF7" w:rsidP="00D93B45">
          <w:pPr>
            <w:pStyle w:val="En-tte"/>
            <w:jc w:val="center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/w:pPr>
        </w:p>
      </w:tc>
    </w:tr>
  </w:tbl>
  <w:p w:rsidR="00D13CF7" w:rsidRPr="00EE4044" w:rsidRDefault="00D13CF7" w:rsidP="00D13CF7">
    <w:pPr>
      <w:pStyle w:val="En-tte"/>
      <w:rPr>
        <w:sz w:val="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1755" w:rsidRPr="00E71755" w:rsidRDefault="00E71755" w:rsidP="00E71755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E22DC8"/>
    <w:multiLevelType w:val="hybridMultilevel"/>
    <w:tmpl w:val="591864B8"/>
    <w:lvl w:ilvl="0" w:tplc="AF14193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63783F"/>
    <w:multiLevelType w:val="hybridMultilevel"/>
    <w:tmpl w:val="17009A3E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2A61E3"/>
    <w:multiLevelType w:val="hybridMultilevel"/>
    <w:tmpl w:val="D6A62766"/>
    <w:lvl w:ilvl="0" w:tplc="3A10FD1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b w:val="0"/>
        <w:i w:val="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2254DA"/>
    <w:multiLevelType w:val="hybridMultilevel"/>
    <w:tmpl w:val="91C84362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DC6369"/>
    <w:multiLevelType w:val="hybridMultilevel"/>
    <w:tmpl w:val="31ECA05C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575F14"/>
    <w:multiLevelType w:val="hybridMultilevel"/>
    <w:tmpl w:val="17009A3E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BB269A"/>
    <w:multiLevelType w:val="hybridMultilevel"/>
    <w:tmpl w:val="D9C28562"/>
    <w:lvl w:ilvl="0" w:tplc="385C977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2B100C"/>
    <w:multiLevelType w:val="hybridMultilevel"/>
    <w:tmpl w:val="A164215A"/>
    <w:lvl w:ilvl="0" w:tplc="808CE59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813520F"/>
    <w:multiLevelType w:val="hybridMultilevel"/>
    <w:tmpl w:val="C316A676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EF5606F"/>
    <w:multiLevelType w:val="hybridMultilevel"/>
    <w:tmpl w:val="3F002D5E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8"/>
  </w:num>
  <w:num w:numId="3">
    <w:abstractNumId w:val="3"/>
  </w:num>
  <w:num w:numId="4">
    <w:abstractNumId w:val="4"/>
  </w:num>
  <w:num w:numId="5">
    <w:abstractNumId w:val="1"/>
  </w:num>
  <w:num w:numId="6">
    <w:abstractNumId w:val="5"/>
  </w:num>
  <w:num w:numId="7">
    <w:abstractNumId w:val="6"/>
  </w:num>
  <w:num w:numId="8">
    <w:abstractNumId w:val="7"/>
  </w:num>
  <w:num w:numId="9">
    <w:abstractNumId w:val="0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B4589"/>
    <w:rsid w:val="0000189A"/>
    <w:rsid w:val="000140B5"/>
    <w:rsid w:val="0001454D"/>
    <w:rsid w:val="000216B7"/>
    <w:rsid w:val="00067E3A"/>
    <w:rsid w:val="00077BFB"/>
    <w:rsid w:val="00081EB7"/>
    <w:rsid w:val="00084436"/>
    <w:rsid w:val="000B387F"/>
    <w:rsid w:val="000B4589"/>
    <w:rsid w:val="000C2CDE"/>
    <w:rsid w:val="000C4146"/>
    <w:rsid w:val="000D02D7"/>
    <w:rsid w:val="000D3AEC"/>
    <w:rsid w:val="000D577F"/>
    <w:rsid w:val="000E6227"/>
    <w:rsid w:val="000F01B8"/>
    <w:rsid w:val="000F348C"/>
    <w:rsid w:val="001061E0"/>
    <w:rsid w:val="00120065"/>
    <w:rsid w:val="0012272C"/>
    <w:rsid w:val="00161DE5"/>
    <w:rsid w:val="0016668C"/>
    <w:rsid w:val="001757F2"/>
    <w:rsid w:val="00186972"/>
    <w:rsid w:val="001A39B9"/>
    <w:rsid w:val="001B1CC4"/>
    <w:rsid w:val="001D1A87"/>
    <w:rsid w:val="001F57CE"/>
    <w:rsid w:val="0022565A"/>
    <w:rsid w:val="00226F5E"/>
    <w:rsid w:val="00237670"/>
    <w:rsid w:val="00274A70"/>
    <w:rsid w:val="00286DA8"/>
    <w:rsid w:val="002C39C6"/>
    <w:rsid w:val="002E0F57"/>
    <w:rsid w:val="002E2370"/>
    <w:rsid w:val="002F50EA"/>
    <w:rsid w:val="0031217C"/>
    <w:rsid w:val="003401E0"/>
    <w:rsid w:val="00343292"/>
    <w:rsid w:val="0035561C"/>
    <w:rsid w:val="003626B6"/>
    <w:rsid w:val="0036361B"/>
    <w:rsid w:val="003840D4"/>
    <w:rsid w:val="003A14D1"/>
    <w:rsid w:val="003A1F6A"/>
    <w:rsid w:val="003A37EB"/>
    <w:rsid w:val="003B484F"/>
    <w:rsid w:val="003B57DD"/>
    <w:rsid w:val="003E2962"/>
    <w:rsid w:val="003E3BDC"/>
    <w:rsid w:val="003E462B"/>
    <w:rsid w:val="00402775"/>
    <w:rsid w:val="00407B71"/>
    <w:rsid w:val="00416512"/>
    <w:rsid w:val="004217AC"/>
    <w:rsid w:val="004A4888"/>
    <w:rsid w:val="004C37A8"/>
    <w:rsid w:val="004C4D6B"/>
    <w:rsid w:val="0051010B"/>
    <w:rsid w:val="00522A19"/>
    <w:rsid w:val="00541242"/>
    <w:rsid w:val="00555055"/>
    <w:rsid w:val="00562621"/>
    <w:rsid w:val="00567435"/>
    <w:rsid w:val="00593989"/>
    <w:rsid w:val="005C1F48"/>
    <w:rsid w:val="005C551D"/>
    <w:rsid w:val="005C7990"/>
    <w:rsid w:val="005E3D90"/>
    <w:rsid w:val="005E554E"/>
    <w:rsid w:val="005F64DE"/>
    <w:rsid w:val="00601F45"/>
    <w:rsid w:val="00610B0B"/>
    <w:rsid w:val="006354EE"/>
    <w:rsid w:val="00642DA8"/>
    <w:rsid w:val="0064500B"/>
    <w:rsid w:val="00654609"/>
    <w:rsid w:val="00655F8F"/>
    <w:rsid w:val="00692CD0"/>
    <w:rsid w:val="006970C8"/>
    <w:rsid w:val="00697C24"/>
    <w:rsid w:val="006A1978"/>
    <w:rsid w:val="006A491E"/>
    <w:rsid w:val="006D1EEB"/>
    <w:rsid w:val="006E2B82"/>
    <w:rsid w:val="00706733"/>
    <w:rsid w:val="00707F6D"/>
    <w:rsid w:val="007404D3"/>
    <w:rsid w:val="00755455"/>
    <w:rsid w:val="00762C9F"/>
    <w:rsid w:val="00764BCA"/>
    <w:rsid w:val="007979C5"/>
    <w:rsid w:val="007A2945"/>
    <w:rsid w:val="007B736B"/>
    <w:rsid w:val="007C306B"/>
    <w:rsid w:val="0080616E"/>
    <w:rsid w:val="00823974"/>
    <w:rsid w:val="00834249"/>
    <w:rsid w:val="00850845"/>
    <w:rsid w:val="0085221D"/>
    <w:rsid w:val="0085662E"/>
    <w:rsid w:val="00881620"/>
    <w:rsid w:val="008A4E40"/>
    <w:rsid w:val="008B469C"/>
    <w:rsid w:val="008C04A6"/>
    <w:rsid w:val="008C0A2E"/>
    <w:rsid w:val="008D2A81"/>
    <w:rsid w:val="008D2AB6"/>
    <w:rsid w:val="008E50A8"/>
    <w:rsid w:val="008F364D"/>
    <w:rsid w:val="008F7A0A"/>
    <w:rsid w:val="0093308B"/>
    <w:rsid w:val="00953DA3"/>
    <w:rsid w:val="009649D4"/>
    <w:rsid w:val="00986607"/>
    <w:rsid w:val="009A0428"/>
    <w:rsid w:val="009C33A2"/>
    <w:rsid w:val="00A12FB5"/>
    <w:rsid w:val="00A2578C"/>
    <w:rsid w:val="00A44BBA"/>
    <w:rsid w:val="00A55AC5"/>
    <w:rsid w:val="00A64286"/>
    <w:rsid w:val="00A65BD2"/>
    <w:rsid w:val="00AD3F3C"/>
    <w:rsid w:val="00AD4C99"/>
    <w:rsid w:val="00B14BBD"/>
    <w:rsid w:val="00B54897"/>
    <w:rsid w:val="00B646EC"/>
    <w:rsid w:val="00BA33FE"/>
    <w:rsid w:val="00C056D1"/>
    <w:rsid w:val="00C204CC"/>
    <w:rsid w:val="00C20B4D"/>
    <w:rsid w:val="00C32FE2"/>
    <w:rsid w:val="00C44C04"/>
    <w:rsid w:val="00C6382E"/>
    <w:rsid w:val="00C63BA5"/>
    <w:rsid w:val="00C66883"/>
    <w:rsid w:val="00CA1DCD"/>
    <w:rsid w:val="00CD337B"/>
    <w:rsid w:val="00CD3E2F"/>
    <w:rsid w:val="00CE411D"/>
    <w:rsid w:val="00D05669"/>
    <w:rsid w:val="00D13CF7"/>
    <w:rsid w:val="00D41205"/>
    <w:rsid w:val="00D469A8"/>
    <w:rsid w:val="00D619AB"/>
    <w:rsid w:val="00D64F32"/>
    <w:rsid w:val="00DA4238"/>
    <w:rsid w:val="00DB6ED6"/>
    <w:rsid w:val="00DC52D7"/>
    <w:rsid w:val="00DD2B8D"/>
    <w:rsid w:val="00DD5991"/>
    <w:rsid w:val="00DD5EDE"/>
    <w:rsid w:val="00E1255A"/>
    <w:rsid w:val="00E222B1"/>
    <w:rsid w:val="00E23976"/>
    <w:rsid w:val="00E33B86"/>
    <w:rsid w:val="00E43B5A"/>
    <w:rsid w:val="00E6502C"/>
    <w:rsid w:val="00E71755"/>
    <w:rsid w:val="00E7308D"/>
    <w:rsid w:val="00E804D4"/>
    <w:rsid w:val="00E9423D"/>
    <w:rsid w:val="00EF7A69"/>
    <w:rsid w:val="00F14654"/>
    <w:rsid w:val="00F17D02"/>
    <w:rsid w:val="00F2410E"/>
    <w:rsid w:val="00F32B79"/>
    <w:rsid w:val="00F44284"/>
    <w:rsid w:val="00F62DE8"/>
    <w:rsid w:val="00F71AD6"/>
    <w:rsid w:val="00F957BE"/>
    <w:rsid w:val="00FD7D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710D300"/>
  <w15:docId w15:val="{47A8D55C-2E5D-4197-81FD-F90853E98E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C551D"/>
    <w:pPr>
      <w:spacing w:after="0"/>
    </w:pPr>
  </w:style>
  <w:style w:type="paragraph" w:styleId="Titre1">
    <w:name w:val="heading 1"/>
    <w:basedOn w:val="Normal"/>
    <w:next w:val="Normal"/>
    <w:link w:val="Titre1Car"/>
    <w:uiPriority w:val="9"/>
    <w:qFormat/>
    <w:rsid w:val="000B458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0B458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8B469C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5C551D"/>
    <w:pPr>
      <w:tabs>
        <w:tab w:val="center" w:pos="4536"/>
        <w:tab w:val="right" w:pos="9072"/>
      </w:tabs>
      <w:spacing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5C551D"/>
  </w:style>
  <w:style w:type="paragraph" w:styleId="Pieddepage">
    <w:name w:val="footer"/>
    <w:basedOn w:val="Normal"/>
    <w:link w:val="PieddepageCar"/>
    <w:uiPriority w:val="99"/>
    <w:unhideWhenUsed/>
    <w:rsid w:val="005C551D"/>
    <w:pPr>
      <w:tabs>
        <w:tab w:val="center" w:pos="4536"/>
        <w:tab w:val="right" w:pos="9072"/>
      </w:tabs>
      <w:spacing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5C551D"/>
  </w:style>
  <w:style w:type="paragraph" w:styleId="Textedebulles">
    <w:name w:val="Balloon Text"/>
    <w:basedOn w:val="Normal"/>
    <w:link w:val="TextedebullesCar"/>
    <w:uiPriority w:val="99"/>
    <w:semiHidden/>
    <w:unhideWhenUsed/>
    <w:rsid w:val="005C551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C551D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5C55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stemoyenne1-Accent3">
    <w:name w:val="Medium List 1 Accent 3"/>
    <w:basedOn w:val="TableauNormal"/>
    <w:uiPriority w:val="65"/>
    <w:rsid w:val="00D13CF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character" w:customStyle="1" w:styleId="Titre1Car">
    <w:name w:val="Titre 1 Car"/>
    <w:basedOn w:val="Policepardfaut"/>
    <w:link w:val="Titre1"/>
    <w:uiPriority w:val="9"/>
    <w:rsid w:val="000B458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re2Car">
    <w:name w:val="Titre 2 Car"/>
    <w:basedOn w:val="Policepardfaut"/>
    <w:link w:val="Titre2"/>
    <w:uiPriority w:val="9"/>
    <w:rsid w:val="000B458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Paragraphedeliste">
    <w:name w:val="List Paragraph"/>
    <w:basedOn w:val="Normal"/>
    <w:uiPriority w:val="34"/>
    <w:qFormat/>
    <w:rsid w:val="008B469C"/>
    <w:pPr>
      <w:spacing w:after="200"/>
      <w:ind w:left="720"/>
      <w:contextualSpacing/>
    </w:pPr>
  </w:style>
  <w:style w:type="character" w:customStyle="1" w:styleId="Titre3Car">
    <w:name w:val="Titre 3 Car"/>
    <w:basedOn w:val="Policepardfaut"/>
    <w:link w:val="Titre3"/>
    <w:uiPriority w:val="9"/>
    <w:rsid w:val="008B469C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Default">
    <w:name w:val="Default"/>
    <w:rsid w:val="001F57C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34" Type="http://schemas.openxmlformats.org/officeDocument/2006/relationships/image" Target="media/image26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oleObject" Target="embeddings/oleObject1.bin"/><Relationship Id="rId25" Type="http://schemas.openxmlformats.org/officeDocument/2006/relationships/image" Target="media/image17.png"/><Relationship Id="rId33" Type="http://schemas.openxmlformats.org/officeDocument/2006/relationships/image" Target="media/image25.png"/><Relationship Id="rId38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emf"/><Relationship Id="rId20" Type="http://schemas.openxmlformats.org/officeDocument/2006/relationships/image" Target="media/image12.png"/><Relationship Id="rId29" Type="http://schemas.openxmlformats.org/officeDocument/2006/relationships/image" Target="media/image2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6.png"/><Relationship Id="rId32" Type="http://schemas.openxmlformats.org/officeDocument/2006/relationships/image" Target="media/image24.png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36" Type="http://schemas.openxmlformats.org/officeDocument/2006/relationships/header" Target="header2.xml"/><Relationship Id="rId10" Type="http://schemas.openxmlformats.org/officeDocument/2006/relationships/image" Target="media/image3.png"/><Relationship Id="rId19" Type="http://schemas.openxmlformats.org/officeDocument/2006/relationships/image" Target="media/image11.png"/><Relationship Id="rId31" Type="http://schemas.openxmlformats.org/officeDocument/2006/relationships/image" Target="media/image2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Relationship Id="rId22" Type="http://schemas.openxmlformats.org/officeDocument/2006/relationships/image" Target="media/image14.jpg"/><Relationship Id="rId27" Type="http://schemas.openxmlformats.org/officeDocument/2006/relationships/image" Target="media/image19.png"/><Relationship Id="rId30" Type="http://schemas.openxmlformats.org/officeDocument/2006/relationships/image" Target="media/image22.png"/><Relationship Id="rId35" Type="http://schemas.openxmlformats.org/officeDocument/2006/relationships/image" Target="media/image27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7.jpeg"/><Relationship Id="rId1" Type="http://schemas.openxmlformats.org/officeDocument/2006/relationships/image" Target="media/image6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ofs\hubiC\Smart_home.dotx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C304C89-AC63-4C3B-966C-2DDD3CC063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Smart_home</Template>
  <TotalTime>546</TotalTime>
  <Pages>7</Pages>
  <Words>565</Words>
  <Characters>3109</Characters>
  <Application>Microsoft Office Word</Application>
  <DocSecurity>0</DocSecurity>
  <Lines>25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profs</dc:creator>
  <cp:lastModifiedBy>david bourboujas</cp:lastModifiedBy>
  <cp:revision>54</cp:revision>
  <cp:lastPrinted>2018-11-19T08:49:00Z</cp:lastPrinted>
  <dcterms:created xsi:type="dcterms:W3CDTF">2019-01-02T12:43:00Z</dcterms:created>
  <dcterms:modified xsi:type="dcterms:W3CDTF">2019-02-12T10:44:00Z</dcterms:modified>
</cp:coreProperties>
</file>