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0C8" w:rsidRDefault="000B4589" w:rsidP="000B4589">
      <w:pPr>
        <w:pStyle w:val="Titre2"/>
      </w:pPr>
      <w:r>
        <w:t>Objectifs :</w:t>
      </w:r>
    </w:p>
    <w:p w:rsidR="000B4589" w:rsidRPr="005C551D" w:rsidRDefault="000B4589" w:rsidP="005C551D">
      <w:r>
        <w:t xml:space="preserve">Ce TP va vous permettre </w:t>
      </w:r>
      <w:r w:rsidR="00DD5EDE">
        <w:t xml:space="preserve">de mettre en œuvre la centrale domotique </w:t>
      </w:r>
      <w:r w:rsidR="005F64DE">
        <w:t>Jeedom</w:t>
      </w:r>
      <w:r>
        <w:t>.</w:t>
      </w:r>
    </w:p>
    <w:p w:rsidR="005C551D" w:rsidRPr="005C551D" w:rsidRDefault="00706733" w:rsidP="008B469C">
      <w:pPr>
        <w:pStyle w:val="Titre2"/>
      </w:pPr>
      <w:r>
        <w:t>Evaluation</w:t>
      </w:r>
    </w:p>
    <w:tbl>
      <w:tblPr>
        <w:tblStyle w:val="Grilledutableau"/>
        <w:tblW w:w="0" w:type="auto"/>
        <w:tblLook w:val="04A0"/>
      </w:tblPr>
      <w:tblGrid>
        <w:gridCol w:w="7621"/>
        <w:gridCol w:w="746"/>
        <w:gridCol w:w="746"/>
        <w:gridCol w:w="746"/>
        <w:gridCol w:w="747"/>
      </w:tblGrid>
      <w:tr w:rsidR="00706733" w:rsidRPr="00706733" w:rsidTr="00706733">
        <w:trPr>
          <w:trHeight w:val="262"/>
        </w:trPr>
        <w:tc>
          <w:tcPr>
            <w:tcW w:w="7621" w:type="dxa"/>
            <w:vMerge w:val="restart"/>
          </w:tcPr>
          <w:p w:rsidR="00706733" w:rsidRDefault="00706733" w:rsidP="00522A19">
            <w:pPr>
              <w:jc w:val="center"/>
              <w:rPr>
                <w:b/>
              </w:rPr>
            </w:pPr>
            <w:r>
              <w:rPr>
                <w:b/>
              </w:rPr>
              <w:t>Compétences visées :</w:t>
            </w:r>
          </w:p>
          <w:p w:rsidR="0093308B" w:rsidRDefault="0093308B" w:rsidP="00706733">
            <w:pPr>
              <w:tabs>
                <w:tab w:val="left" w:pos="3113"/>
              </w:tabs>
              <w:rPr>
                <w:b/>
              </w:rPr>
            </w:pPr>
          </w:p>
          <w:p w:rsidR="00706733" w:rsidRPr="00706733" w:rsidRDefault="00706733" w:rsidP="0093308B">
            <w:pPr>
              <w:tabs>
                <w:tab w:val="left" w:pos="3113"/>
              </w:tabs>
              <w:jc w:val="center"/>
              <w:rPr>
                <w:b/>
              </w:rPr>
            </w:pPr>
            <w:r>
              <w:rPr>
                <w:b/>
              </w:rPr>
              <w:t>Cxx : MELEC</w:t>
            </w:r>
            <w:r>
              <w:rPr>
                <w:b/>
              </w:rPr>
              <w:tab/>
            </w:r>
            <w:r w:rsidRPr="00706733">
              <w:rPr>
                <w:i/>
              </w:rPr>
              <w:t>Cxx : SN</w:t>
            </w:r>
          </w:p>
        </w:tc>
        <w:tc>
          <w:tcPr>
            <w:tcW w:w="2985" w:type="dxa"/>
            <w:gridSpan w:val="4"/>
          </w:tcPr>
          <w:p w:rsidR="00706733" w:rsidRPr="00706733" w:rsidRDefault="00522A19" w:rsidP="00522A19">
            <w:pPr>
              <w:jc w:val="center"/>
              <w:rPr>
                <w:b/>
              </w:rPr>
            </w:pPr>
            <w:r>
              <w:rPr>
                <w:b/>
              </w:rPr>
              <w:t>Validation</w:t>
            </w:r>
          </w:p>
        </w:tc>
      </w:tr>
      <w:tr w:rsidR="00706733" w:rsidRPr="00706733" w:rsidTr="00AA31AE">
        <w:trPr>
          <w:trHeight w:val="262"/>
        </w:trPr>
        <w:tc>
          <w:tcPr>
            <w:tcW w:w="7621" w:type="dxa"/>
            <w:vMerge/>
          </w:tcPr>
          <w:p w:rsid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6700" cy="285750"/>
                  <wp:effectExtent l="19050" t="0" r="0" b="0"/>
                  <wp:docPr id="5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85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2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6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3" name="Imag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7" w:type="dxa"/>
          </w:tcPr>
          <w:p w:rsidR="00706733" w:rsidRDefault="00522A19" w:rsidP="00466AC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inline distT="0" distB="0" distL="0" distR="0">
                  <wp:extent cx="267970" cy="286385"/>
                  <wp:effectExtent l="19050" t="0" r="0" b="0"/>
                  <wp:docPr id="11" name="Imag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" cy="286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6733" w:rsidRPr="00706733" w:rsidTr="00077E6E">
        <w:trPr>
          <w:trHeight w:val="547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P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>C1-C01 : Analyser les conditions de l’opération et son contexte</w:t>
            </w:r>
          </w:p>
          <w:p w:rsidR="00706733" w:rsidRDefault="00706733" w:rsidP="00466AC9">
            <w:pPr>
              <w:rPr>
                <w:i/>
              </w:rPr>
            </w:pPr>
            <w:r w:rsidRPr="00706733">
              <w:rPr>
                <w:i/>
              </w:rPr>
              <w:t>C3-1 : Planifier l’intervention</w:t>
            </w:r>
          </w:p>
          <w:p w:rsidR="0093308B" w:rsidRPr="0093308B" w:rsidRDefault="0093308B" w:rsidP="00466AC9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BA33FE" w:rsidRDefault="00BA33FE" w:rsidP="00BA33FE">
            <w:pPr>
              <w:pStyle w:val="Paragraphedeliste"/>
              <w:numPr>
                <w:ilvl w:val="0"/>
                <w:numId w:val="10"/>
              </w:numPr>
              <w:rPr>
                <w:b/>
                <w:i/>
              </w:rPr>
            </w:pPr>
            <w:r>
              <w:t>L</w:t>
            </w:r>
            <w:r w:rsidR="0093308B">
              <w:t>es informations nécessaires</w:t>
            </w:r>
            <w:r>
              <w:t xml:space="preserve"> sont extraites d</w:t>
            </w:r>
            <w:r w:rsidR="0093308B">
              <w:t>es notices techniques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  <w:tr w:rsidR="00706733" w:rsidRPr="00706733" w:rsidTr="00077E6E">
        <w:trPr>
          <w:trHeight w:val="279"/>
        </w:trPr>
        <w:tc>
          <w:tcPr>
            <w:tcW w:w="7621" w:type="dxa"/>
            <w:tcBorders>
              <w:bottom w:val="single" w:sz="4" w:space="0" w:color="auto"/>
            </w:tcBorders>
          </w:tcPr>
          <w:p w:rsidR="00706733" w:rsidRDefault="00706733" w:rsidP="00466AC9">
            <w:pPr>
              <w:rPr>
                <w:b/>
              </w:rPr>
            </w:pPr>
            <w:r w:rsidRPr="00706733">
              <w:rPr>
                <w:b/>
              </w:rPr>
              <w:t xml:space="preserve">C6 : Régler, paramétrer les matériels de l’installation </w:t>
            </w:r>
          </w:p>
          <w:p w:rsidR="00706733" w:rsidRDefault="00706733" w:rsidP="00466AC9">
            <w:pPr>
              <w:rPr>
                <w:b/>
              </w:rPr>
            </w:pPr>
          </w:p>
          <w:p w:rsidR="0093308B" w:rsidRPr="0093308B" w:rsidRDefault="0093308B" w:rsidP="0093308B">
            <w:pPr>
              <w:rPr>
                <w:u w:val="single"/>
              </w:rPr>
            </w:pPr>
            <w:r w:rsidRPr="0093308B">
              <w:rPr>
                <w:u w:val="single"/>
              </w:rPr>
              <w:t>Indicateurs de réussite :</w:t>
            </w:r>
          </w:p>
          <w:p w:rsidR="0093308B" w:rsidRPr="00706733" w:rsidRDefault="00BA33FE" w:rsidP="0080616E">
            <w:pPr>
              <w:pStyle w:val="Paragraphedeliste"/>
              <w:numPr>
                <w:ilvl w:val="0"/>
                <w:numId w:val="8"/>
              </w:numPr>
              <w:rPr>
                <w:b/>
              </w:rPr>
            </w:pPr>
            <w:r>
              <w:t>Les paramétrages sont conforment aux demandes</w:t>
            </w:r>
            <w:r w:rsidR="0080616E">
              <w:t>.</w:t>
            </w: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6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  <w:tc>
          <w:tcPr>
            <w:tcW w:w="747" w:type="dxa"/>
          </w:tcPr>
          <w:p w:rsidR="00706733" w:rsidRPr="00706733" w:rsidRDefault="00706733" w:rsidP="00466AC9">
            <w:pPr>
              <w:rPr>
                <w:b/>
              </w:rPr>
            </w:pPr>
          </w:p>
        </w:tc>
      </w:tr>
    </w:tbl>
    <w:p w:rsidR="008B469C" w:rsidRDefault="008B469C" w:rsidP="005C551D">
      <w:bookmarkStart w:id="0" w:name="_GoBack"/>
      <w:bookmarkEnd w:id="0"/>
    </w:p>
    <w:p w:rsidR="00C44C04" w:rsidRDefault="00C44C04" w:rsidP="00C44C04"/>
    <w:p w:rsidR="00AD4C99" w:rsidRDefault="00AD4C99" w:rsidP="00C44C04"/>
    <w:p w:rsidR="00AD4C99" w:rsidRDefault="00AD4C99" w:rsidP="00C44C04"/>
    <w:p w:rsidR="00AD4C99" w:rsidRDefault="00AD4C99" w:rsidP="00C44C04"/>
    <w:p w:rsidR="00AD4C99" w:rsidRDefault="00AD4C99" w:rsidP="00C44C04"/>
    <w:p w:rsidR="00C44C04" w:rsidRDefault="00C44C04" w:rsidP="00C44C04"/>
    <w:p w:rsidR="00C44C04" w:rsidRDefault="00A12FB5" w:rsidP="00A12FB5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006645" cy="1782618"/>
            <wp:effectExtent l="0" t="0" r="0" b="0"/>
            <wp:docPr id="12" name="Image 8" descr="Jeedo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edom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7642" cy="17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4C04" w:rsidRDefault="00C44C04" w:rsidP="00C44C04"/>
    <w:p w:rsidR="00E71755" w:rsidRDefault="00E71755">
      <w:pPr>
        <w:spacing w:after="200"/>
        <w:sectPr w:rsidR="00E71755" w:rsidSect="005C551D">
          <w:headerReference w:type="default" r:id="rId13"/>
          <w:footerReference w:type="default" r:id="rId14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8B469C" w:rsidRDefault="00C204CC" w:rsidP="008B469C">
      <w:pPr>
        <w:pStyle w:val="Titre2"/>
      </w:pPr>
      <w:r>
        <w:lastRenderedPageBreak/>
        <w:t>Mise en situation :</w:t>
      </w:r>
    </w:p>
    <w:p w:rsidR="00A64286" w:rsidRDefault="004A4888" w:rsidP="00C204CC">
      <w:r>
        <w:t>Votre entreprise Did-Elec, qui a déjà participé à mise en place de produits communicant</w:t>
      </w:r>
      <w:r w:rsidR="009A0428">
        <w:t>s</w:t>
      </w:r>
      <w:r w:rsidR="00407B71">
        <w:t>,</w:t>
      </w:r>
      <w:r w:rsidR="009A0428">
        <w:t xml:space="preserve"> est </w:t>
      </w:r>
      <w:r w:rsidR="00407B71">
        <w:t>rappelée</w:t>
      </w:r>
      <w:r>
        <w:t xml:space="preserve"> pour réaliser une supervision de l’installation.</w:t>
      </w:r>
    </w:p>
    <w:p w:rsidR="004A4888" w:rsidRDefault="004A4888" w:rsidP="00C204CC">
      <w:r>
        <w:t xml:space="preserve">Votre entreprise à fait le choix de </w:t>
      </w:r>
      <w:r w:rsidR="008E50A8">
        <w:t>Jeedom</w:t>
      </w:r>
      <w:r>
        <w:t xml:space="preserve"> comme contrôleur pour </w:t>
      </w:r>
      <w:r w:rsidR="008E50A8">
        <w:t>s</w:t>
      </w:r>
      <w:r>
        <w:t>es installations Smarthomes.</w:t>
      </w:r>
    </w:p>
    <w:p w:rsidR="00C44C04" w:rsidRPr="00C204CC" w:rsidRDefault="00C44C04" w:rsidP="00C44C04">
      <w:pPr>
        <w:pStyle w:val="Titre2"/>
      </w:pPr>
      <w:r>
        <w:t>Travail à faire</w:t>
      </w:r>
    </w:p>
    <w:p w:rsidR="008B469C" w:rsidRPr="008B469C" w:rsidRDefault="00DC52D7" w:rsidP="008B469C">
      <w:pPr>
        <w:pStyle w:val="Titre3"/>
      </w:pPr>
      <w:r>
        <w:t xml:space="preserve">Préparation de la centrale </w:t>
      </w:r>
      <w:r w:rsidR="009A0428">
        <w:t xml:space="preserve">Jeedom </w:t>
      </w:r>
      <w:r>
        <w:t>:</w:t>
      </w:r>
    </w:p>
    <w:p w:rsidR="0051010B" w:rsidRDefault="00DC52D7" w:rsidP="0051010B">
      <w:r>
        <w:t xml:space="preserve">En suivant le tutoriel </w:t>
      </w:r>
      <w:r w:rsidR="0051010B">
        <w:t>suivant,</w:t>
      </w:r>
      <w:r>
        <w:t xml:space="preserve"> </w:t>
      </w:r>
      <w:r w:rsidR="009A0428">
        <w:t xml:space="preserve">vous </w:t>
      </w:r>
      <w:r w:rsidR="0051010B">
        <w:t>serez capable</w:t>
      </w:r>
      <w:r>
        <w:t xml:space="preserve"> de préparer la centrale </w:t>
      </w:r>
      <w:r w:rsidR="0051010B">
        <w:t xml:space="preserve">Jeedom. </w:t>
      </w:r>
    </w:p>
    <w:p w:rsidR="0051010B" w:rsidRDefault="0051010B" w:rsidP="0051010B">
      <w:pPr>
        <w:pStyle w:val="Paragraphedeliste"/>
        <w:numPr>
          <w:ilvl w:val="0"/>
          <w:numId w:val="1"/>
        </w:numPr>
      </w:pPr>
      <w:r>
        <w:t>Télécharger depuis le serveur le fichier image correspondant à votre numéro de Raspberry Pi</w:t>
      </w:r>
      <w:r w:rsidR="007404D3">
        <w:t xml:space="preserve"> dans le répertoire Télécharger</w:t>
      </w:r>
      <w:r>
        <w:t xml:space="preserve"> : </w:t>
      </w:r>
      <w:r>
        <w:br/>
      </w:r>
      <w:r w:rsidRPr="0051010B">
        <w:rPr>
          <w:b/>
          <w:i/>
        </w:rPr>
        <w:t>Jeedom_V3_20181212_raspberrypi3_x</w:t>
      </w:r>
      <w:r>
        <w:t>.</w:t>
      </w:r>
    </w:p>
    <w:p w:rsidR="0051010B" w:rsidRDefault="009A0428" w:rsidP="009A0428">
      <w:pPr>
        <w:pStyle w:val="Paragraphedeliste"/>
        <w:numPr>
          <w:ilvl w:val="0"/>
          <w:numId w:val="1"/>
        </w:num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197485</wp:posOffset>
            </wp:positionV>
            <wp:extent cx="2216150" cy="1654810"/>
            <wp:effectExtent l="19050" t="0" r="0" b="0"/>
            <wp:wrapSquare wrapText="bothSides"/>
            <wp:docPr id="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150" cy="165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1010B">
        <w:t>Pendant ce temps, formater votre carte micro SD à l’aide du logiciel SD-Format</w:t>
      </w:r>
    </w:p>
    <w:p w:rsidR="009A0428" w:rsidRDefault="009A0428" w:rsidP="009A0428"/>
    <w:p w:rsidR="009A0428" w:rsidRDefault="009A0428" w:rsidP="009A0428">
      <w:r>
        <w:t>Vérifier que votre carte SD apparaisse bien dans la case Drive.</w:t>
      </w:r>
    </w:p>
    <w:p w:rsidR="009A0428" w:rsidRDefault="009A0428" w:rsidP="009A0428"/>
    <w:p w:rsidR="009A0428" w:rsidRDefault="009A0428" w:rsidP="009A0428">
      <w:r>
        <w:t>Ensuite, cliquer sur Format.</w:t>
      </w:r>
    </w:p>
    <w:p w:rsidR="009A0428" w:rsidRDefault="009A0428" w:rsidP="009A0428"/>
    <w:p w:rsidR="009A0428" w:rsidRDefault="009A0428" w:rsidP="009A0428"/>
    <w:p w:rsidR="009A0428" w:rsidRDefault="009A0428" w:rsidP="009A0428"/>
    <w:p w:rsidR="009A0428" w:rsidRDefault="009A0428" w:rsidP="009A0428"/>
    <w:p w:rsidR="009A0428" w:rsidRDefault="009A0428" w:rsidP="009A0428"/>
    <w:p w:rsidR="0051010B" w:rsidRDefault="0051010B" w:rsidP="007404D3">
      <w:pPr>
        <w:pStyle w:val="Paragraphedeliste"/>
        <w:numPr>
          <w:ilvl w:val="0"/>
          <w:numId w:val="1"/>
        </w:numPr>
        <w:spacing w:after="0"/>
      </w:pPr>
      <w:r>
        <w:t>Une fois le fichier image reçu, graver cette</w:t>
      </w:r>
      <w:r w:rsidR="007404D3">
        <w:t xml:space="preserve"> image sur votre carte micro SD en utilisant l’utilitaire Win32Diskimager :</w:t>
      </w:r>
    </w:p>
    <w:p w:rsidR="007404D3" w:rsidRDefault="007404D3" w:rsidP="007404D3"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3348</wp:posOffset>
            </wp:positionV>
            <wp:extent cx="2491336" cy="1265382"/>
            <wp:effectExtent l="19050" t="0" r="4214" b="0"/>
            <wp:wrapSquare wrapText="bothSides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336" cy="12653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04D3" w:rsidRDefault="007404D3" w:rsidP="007404D3">
      <w:r>
        <w:t xml:space="preserve">Dans la fenêtre Image File, sélectionner le fichier </w:t>
      </w:r>
      <w:r w:rsidRPr="0051010B">
        <w:rPr>
          <w:b/>
          <w:i/>
        </w:rPr>
        <w:t>Jeedom_V3_20181212_raspberrypi3_x</w:t>
      </w:r>
      <w:r>
        <w:rPr>
          <w:b/>
          <w:i/>
        </w:rPr>
        <w:t xml:space="preserve"> </w:t>
      </w:r>
      <w:r w:rsidRPr="007404D3">
        <w:t xml:space="preserve">correspondant </w:t>
      </w:r>
      <w:r>
        <w:t>à votre Numéro de support.</w:t>
      </w:r>
    </w:p>
    <w:p w:rsidR="007404D3" w:rsidRDefault="007404D3" w:rsidP="007404D3">
      <w:r>
        <w:t>Ensuite, vérifier la présence de votre carte SD dans la fenêtre Device.</w:t>
      </w:r>
    </w:p>
    <w:p w:rsidR="007404D3" w:rsidRDefault="00DD2B8D" w:rsidP="007404D3">
      <w:r>
        <w:t>Terminer par graver l’image en cliquant sur Write</w:t>
      </w:r>
    </w:p>
    <w:p w:rsidR="007404D3" w:rsidRDefault="007404D3" w:rsidP="007404D3"/>
    <w:p w:rsidR="00DC52D7" w:rsidRDefault="00A55AC5" w:rsidP="00D469A8">
      <w:pPr>
        <w:pStyle w:val="Paragraphedeliste"/>
        <w:numPr>
          <w:ilvl w:val="0"/>
          <w:numId w:val="1"/>
        </w:numPr>
        <w:spacing w:after="0"/>
      </w:pPr>
      <w:r>
        <w:t xml:space="preserve">Vous insérerez la carte micro </w:t>
      </w:r>
      <w:r w:rsidR="0051010B">
        <w:t>SD</w:t>
      </w:r>
      <w:r>
        <w:t xml:space="preserve"> dans l’emplacement prévu à cet effet dans le raspberry pi 3.</w:t>
      </w:r>
    </w:p>
    <w:p w:rsidR="00A55AC5" w:rsidRDefault="00A55AC5" w:rsidP="00D469A8">
      <w:pPr>
        <w:pStyle w:val="Paragraphedeliste"/>
        <w:numPr>
          <w:ilvl w:val="0"/>
          <w:numId w:val="1"/>
        </w:numPr>
        <w:spacing w:after="0"/>
      </w:pPr>
      <w:r>
        <w:t xml:space="preserve">Connecter le rapsberry pi au </w:t>
      </w:r>
      <w:r w:rsidR="0051010B">
        <w:t>switch</w:t>
      </w:r>
      <w:r>
        <w:t xml:space="preserve"> avec un câble Ethernet</w:t>
      </w:r>
      <w:r w:rsidR="00B54897">
        <w:t>, et brancher son alimentation sur le secteur</w:t>
      </w:r>
      <w:r>
        <w:t>.</w:t>
      </w:r>
    </w:p>
    <w:p w:rsidR="008D2A81" w:rsidRDefault="00B54897" w:rsidP="0051010B">
      <w:pPr>
        <w:pStyle w:val="Paragraphedeliste"/>
        <w:numPr>
          <w:ilvl w:val="0"/>
          <w:numId w:val="1"/>
        </w:numPr>
        <w:spacing w:after="0"/>
      </w:pPr>
      <w:r>
        <w:t>Patienter un</w:t>
      </w:r>
      <w:r w:rsidR="00F32B79">
        <w:t>e</w:t>
      </w:r>
      <w:r w:rsidR="008D2A81">
        <w:t xml:space="preserve"> à 2 minutes</w:t>
      </w:r>
      <w:r w:rsidR="00A55AC5">
        <w:t>.</w:t>
      </w:r>
    </w:p>
    <w:p w:rsidR="00A55AC5" w:rsidRPr="00D469A8" w:rsidRDefault="00226F5E" w:rsidP="00D469A8">
      <w:pPr>
        <w:pStyle w:val="Paragraphedeliste"/>
        <w:numPr>
          <w:ilvl w:val="0"/>
          <w:numId w:val="1"/>
        </w:numPr>
        <w:spacing w:after="0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202565</wp:posOffset>
            </wp:positionV>
            <wp:extent cx="2751455" cy="2585720"/>
            <wp:effectExtent l="19050" t="0" r="0" b="0"/>
            <wp:wrapSquare wrapText="bothSides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16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455" cy="258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55AC5">
        <w:t xml:space="preserve">Connectez vous sur le serveur en utilisant un navigateur web (adresse Ip : </w:t>
      </w:r>
      <w:r w:rsidR="00F32B79">
        <w:t>192.168.0.</w:t>
      </w:r>
      <w:r w:rsidR="0051010B">
        <w:t>9x)</w:t>
      </w:r>
      <w:r w:rsidR="00A55AC5">
        <w:t>.</w:t>
      </w:r>
    </w:p>
    <w:p w:rsidR="008B469C" w:rsidRDefault="008B469C">
      <w:pPr>
        <w:rPr>
          <w:u w:val="dotted"/>
        </w:rPr>
      </w:pPr>
    </w:p>
    <w:p w:rsidR="00226F5E" w:rsidRDefault="00226F5E">
      <w:pPr>
        <w:rPr>
          <w:u w:val="dotted"/>
        </w:rPr>
      </w:pPr>
    </w:p>
    <w:p w:rsidR="00C66883" w:rsidRPr="008C0A2E" w:rsidRDefault="008C0A2E">
      <w:r>
        <w:t xml:space="preserve">Le Nom d’utilisateur par défaut est </w:t>
      </w:r>
      <w:r w:rsidRPr="008C0A2E">
        <w:rPr>
          <w:b/>
        </w:rPr>
        <w:t>admin</w:t>
      </w:r>
    </w:p>
    <w:p w:rsidR="00C66883" w:rsidRDefault="00C66883"/>
    <w:p w:rsidR="00226F5E" w:rsidRPr="008C0A2E" w:rsidRDefault="00226F5E"/>
    <w:p w:rsidR="00C66883" w:rsidRPr="008C0A2E" w:rsidRDefault="008C0A2E">
      <w:r w:rsidRPr="008C0A2E">
        <w:t xml:space="preserve">Le mot de passe est </w:t>
      </w:r>
      <w:r w:rsidRPr="008C0A2E">
        <w:rPr>
          <w:b/>
        </w:rPr>
        <w:t>admin</w:t>
      </w:r>
    </w:p>
    <w:p w:rsidR="00CE411D" w:rsidRDefault="00CE411D">
      <w:pPr>
        <w:spacing w:after="200"/>
      </w:pPr>
      <w:r>
        <w:br w:type="page"/>
      </w:r>
    </w:p>
    <w:p w:rsidR="003E3BDC" w:rsidRDefault="003E3BDC" w:rsidP="003E3BDC">
      <w:pPr>
        <w:pStyle w:val="Titre3"/>
      </w:pPr>
      <w:r>
        <w:t>Configuration de votre Jeedom</w:t>
      </w:r>
    </w:p>
    <w:p w:rsidR="00C66883" w:rsidRDefault="003E3BDC">
      <w:r>
        <w:t xml:space="preserve">Vous devez arriver sur une page similaire à celle la : </w:t>
      </w:r>
    </w:p>
    <w:p w:rsidR="003E3BDC" w:rsidRPr="008C0A2E" w:rsidRDefault="003E3BDC" w:rsidP="003E3BD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691496" cy="1339273"/>
            <wp:effectExtent l="19050" t="0" r="0" b="0"/>
            <wp:docPr id="1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349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1496" cy="1339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2621" w:rsidRDefault="00562621"/>
    <w:p w:rsidR="00C66883" w:rsidRDefault="003E3BDC">
      <w:r>
        <w:t>Création du premier objet :</w:t>
      </w:r>
    </w:p>
    <w:p w:rsidR="003E3BDC" w:rsidRDefault="003E3BDC">
      <w:r>
        <w:rPr>
          <w:noProof/>
          <w:lang w:eastAsia="fr-FR"/>
        </w:rPr>
        <w:drawing>
          <wp:inline distT="0" distB="0" distL="0" distR="0">
            <wp:extent cx="2389297" cy="1043710"/>
            <wp:effectExtent l="19050" t="0" r="0" b="0"/>
            <wp:docPr id="19" name="Imag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117" cy="1044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BDC" w:rsidRDefault="00654609" w:rsidP="00654609">
      <w:pPr>
        <w:jc w:val="center"/>
      </w:pPr>
      <w:r>
        <w:t>Cliquer sur ajouter :</w:t>
      </w:r>
      <w:r w:rsidRPr="00654609">
        <w:t xml:space="preserve"> </w:t>
      </w:r>
      <w:r>
        <w:rPr>
          <w:noProof/>
          <w:lang w:eastAsia="fr-FR"/>
        </w:rPr>
        <w:drawing>
          <wp:inline distT="0" distB="0" distL="0" distR="0">
            <wp:extent cx="267277" cy="376564"/>
            <wp:effectExtent l="19050" t="0" r="0" b="0"/>
            <wp:docPr id="22" name="Imag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0197" t="46552" r="26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7" cy="376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BDC" w:rsidRDefault="00654609" w:rsidP="00F62DE8">
      <w:pPr>
        <w:jc w:val="right"/>
      </w:pPr>
      <w:r>
        <w:t xml:space="preserve">Puis saisir le nom </w:t>
      </w:r>
      <w:r w:rsidR="00F62DE8">
        <w:rPr>
          <w:b/>
        </w:rPr>
        <w:t>P</w:t>
      </w:r>
      <w:r w:rsidRPr="00F62DE8">
        <w:rPr>
          <w:b/>
        </w:rPr>
        <w:t>upitre</w:t>
      </w:r>
    </w:p>
    <w:p w:rsidR="003E3BDC" w:rsidRDefault="00F62DE8">
      <w:r>
        <w:rPr>
          <w:noProof/>
          <w:lang w:eastAsia="fr-F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23668</wp:posOffset>
            </wp:positionH>
            <wp:positionV relativeFrom="paragraph">
              <wp:posOffset>-3175</wp:posOffset>
            </wp:positionV>
            <wp:extent cx="3906405" cy="2299855"/>
            <wp:effectExtent l="19050" t="0" r="0" b="0"/>
            <wp:wrapSquare wrapText="bothSides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t="17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405" cy="229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3BDC" w:rsidRDefault="00F62DE8">
      <w:r>
        <w:t>Pour ce 1</w:t>
      </w:r>
      <w:r w:rsidRPr="00F62DE8">
        <w:rPr>
          <w:vertAlign w:val="superscript"/>
        </w:rPr>
        <w:t>er</w:t>
      </w:r>
      <w:r>
        <w:t xml:space="preserve"> exemple, nous n’aurons pas de père.</w:t>
      </w:r>
    </w:p>
    <w:p w:rsidR="00F62DE8" w:rsidRDefault="00F62DE8">
      <w:r>
        <w:t>Ni d’icône à choisir.</w:t>
      </w:r>
    </w:p>
    <w:p w:rsidR="00F62DE8" w:rsidRDefault="00F62DE8"/>
    <w:p w:rsidR="00F62DE8" w:rsidRPr="008C0A2E" w:rsidRDefault="00F62DE8">
      <w:r>
        <w:t xml:space="preserve">Pour valider, cliquer sur </w:t>
      </w:r>
      <w:r w:rsidRPr="00F62DE8">
        <w:rPr>
          <w:b/>
          <w:color w:val="FFFFFF" w:themeColor="background1"/>
          <w:shd w:val="clear" w:color="auto" w:fill="00B050"/>
        </w:rPr>
        <w:t>Sauvegarde</w:t>
      </w:r>
      <w:r>
        <w:rPr>
          <w:b/>
          <w:color w:val="FFFFFF" w:themeColor="background1"/>
          <w:shd w:val="clear" w:color="auto" w:fill="00B050"/>
        </w:rPr>
        <w:t>r</w:t>
      </w:r>
    </w:p>
    <w:p w:rsidR="00C66883" w:rsidRDefault="00C66883"/>
    <w:p w:rsidR="00E33B86" w:rsidRDefault="00E33B86"/>
    <w:p w:rsidR="00E33B86" w:rsidRDefault="00E33B86"/>
    <w:p w:rsidR="00E33B86" w:rsidRDefault="00E33B86"/>
    <w:p w:rsidR="00E33B86" w:rsidRDefault="00E33B86"/>
    <w:p w:rsidR="00E33B86" w:rsidRDefault="00E33B86"/>
    <w:p w:rsidR="00E33B86" w:rsidRDefault="00E33B86"/>
    <w:p w:rsidR="00562621" w:rsidRDefault="00562621"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4235450</wp:posOffset>
            </wp:positionH>
            <wp:positionV relativeFrom="paragraph">
              <wp:posOffset>104775</wp:posOffset>
            </wp:positionV>
            <wp:extent cx="1966595" cy="1117600"/>
            <wp:effectExtent l="19050" t="0" r="0" b="0"/>
            <wp:wrapSquare wrapText="bothSides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111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Maintenant il va falloir ajouter notre interface Enocean</w:t>
      </w:r>
    </w:p>
    <w:p w:rsidR="00562621" w:rsidRDefault="00562621"/>
    <w:p w:rsidR="00E33B86" w:rsidRDefault="00562621">
      <w:r>
        <w:t xml:space="preserve">Connecter la clé Enocean fourni dans la boite, puis activer le plugin : </w:t>
      </w:r>
    </w:p>
    <w:p w:rsidR="00562621" w:rsidRDefault="00562621"/>
    <w:p w:rsidR="00E33B86" w:rsidRDefault="00E33B86"/>
    <w:p w:rsidR="00E33B86" w:rsidRDefault="00AD3F3C"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23495</wp:posOffset>
            </wp:positionH>
            <wp:positionV relativeFrom="paragraph">
              <wp:posOffset>283845</wp:posOffset>
            </wp:positionV>
            <wp:extent cx="3111500" cy="1740535"/>
            <wp:effectExtent l="19050" t="0" r="0" b="0"/>
            <wp:wrapSquare wrapText="bothSides"/>
            <wp:docPr id="31" name="Imag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1740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Dans la fenêtre, choisir le plugin Enocean.</w:t>
      </w:r>
    </w:p>
    <w:p w:rsidR="00E33B86" w:rsidRDefault="00E33B86" w:rsidP="00AD3F3C"/>
    <w:p w:rsidR="00E33B86" w:rsidRDefault="00AD3F3C">
      <w:r>
        <w:t xml:space="preserve">Activer le plugin en cliquant sur </w:t>
      </w:r>
      <w:r w:rsidRPr="00AD3F3C">
        <w:rPr>
          <w:b/>
          <w:color w:val="FFFFFF" w:themeColor="background1"/>
          <w:shd w:val="clear" w:color="auto" w:fill="00B050"/>
        </w:rPr>
        <w:t>Activer</w:t>
      </w:r>
    </w:p>
    <w:p w:rsidR="00AD3F3C" w:rsidRDefault="00AD3F3C">
      <w:pPr>
        <w:spacing w:after="200"/>
      </w:pPr>
      <w:r>
        <w:br w:type="page"/>
      </w:r>
    </w:p>
    <w:p w:rsidR="00E33B86" w:rsidRDefault="00CD3E2F">
      <w:r>
        <w:t>Après quelques instants, il vous faudra vérifier que le port USB sur lequel vous avez branché votre passerelle reste sur Auto.</w:t>
      </w:r>
    </w:p>
    <w:p w:rsidR="00AD3F3C" w:rsidRDefault="00CD3E2F" w:rsidP="00CD3E2F">
      <w:pPr>
        <w:jc w:val="center"/>
      </w:pPr>
      <w:r>
        <w:rPr>
          <w:noProof/>
          <w:lang w:eastAsia="fr-FR"/>
        </w:rPr>
        <w:drawing>
          <wp:inline distT="0" distB="0" distL="0" distR="0">
            <wp:extent cx="4987059" cy="1961989"/>
            <wp:effectExtent l="19050" t="0" r="4041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8425" cy="1962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F3C" w:rsidRDefault="00CD3E2F">
      <w:r>
        <w:t>Enregistrer cette configuration.</w:t>
      </w:r>
    </w:p>
    <w:p w:rsidR="00CD3E2F" w:rsidRDefault="00CD3E2F">
      <w:r>
        <w:t>Si votre écran est le suivant, votre plugin est prêt à fonctionner, sinon, il vous faudra le redémarrer.</w:t>
      </w:r>
    </w:p>
    <w:p w:rsidR="00CD3E2F" w:rsidRDefault="00CD3E2F">
      <w:r>
        <w:rPr>
          <w:noProof/>
          <w:lang w:eastAsia="fr-FR"/>
        </w:rPr>
        <w:drawing>
          <wp:inline distT="0" distB="0" distL="0" distR="0">
            <wp:extent cx="6645910" cy="1548240"/>
            <wp:effectExtent l="19050" t="0" r="2540" b="0"/>
            <wp:docPr id="37" name="Imag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548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3E2F" w:rsidRDefault="00CD3E2F"/>
    <w:p w:rsidR="00CD3E2F" w:rsidRDefault="00764BCA">
      <w:r>
        <w:t>Arrivé ici, votre box est prête à recevoir votre premier module.</w:t>
      </w:r>
    </w:p>
    <w:p w:rsidR="00CD3E2F" w:rsidRDefault="00CD3E2F"/>
    <w:p w:rsidR="00CD3E2F" w:rsidRDefault="00764BCA">
      <w:r>
        <w:t>Faite vérifier votre configuration par le professeur.</w:t>
      </w:r>
    </w:p>
    <w:p w:rsidR="00CD3E2F" w:rsidRPr="008C0A2E" w:rsidRDefault="00CD3E2F"/>
    <w:sectPr w:rsidR="00CD3E2F" w:rsidRPr="008C0A2E" w:rsidSect="005C551D">
      <w:headerReference w:type="default" r:id="rId2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1AD6" w:rsidRDefault="00F71AD6" w:rsidP="005C551D">
      <w:pPr>
        <w:spacing w:line="240" w:lineRule="auto"/>
      </w:pPr>
      <w:r>
        <w:separator/>
      </w:r>
    </w:p>
  </w:endnote>
  <w:endnote w:type="continuationSeparator" w:id="0">
    <w:p w:rsidR="00F71AD6" w:rsidRDefault="00F71AD6" w:rsidP="005C5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51D" w:rsidRDefault="00850845" w:rsidP="00C66883">
    <w:pPr>
      <w:pStyle w:val="Pieddepage"/>
    </w:pPr>
    <w:fldSimple w:instr=" FILENAME   \* MERGEFORMAT ">
      <w:r w:rsidR="00A12FB5">
        <w:rPr>
          <w:noProof/>
        </w:rPr>
        <w:t>TP1 Mise en place d'un serveur Jeedom</w:t>
      </w:r>
    </w:fldSimple>
    <w:r w:rsidR="005C551D">
      <w:tab/>
    </w:r>
    <w:r w:rsidR="005C551D">
      <w:tab/>
      <w:t xml:space="preserve">Page </w:t>
    </w:r>
    <w:r>
      <w:rPr>
        <w:noProof/>
      </w:rPr>
      <w:fldChar w:fldCharType="begin"/>
    </w:r>
    <w:r w:rsidR="00161DE5">
      <w:rPr>
        <w:noProof/>
      </w:rPr>
      <w:instrText xml:space="preserve"> PAGE   \* MERGEFORMAT </w:instrText>
    </w:r>
    <w:r>
      <w:rPr>
        <w:noProof/>
      </w:rPr>
      <w:fldChar w:fldCharType="separate"/>
    </w:r>
    <w:r w:rsidR="00F71AD6">
      <w:rPr>
        <w:noProof/>
      </w:rPr>
      <w:t>1</w:t>
    </w:r>
    <w:r>
      <w:rPr>
        <w:noProof/>
      </w:rPr>
      <w:fldChar w:fldCharType="end"/>
    </w:r>
    <w:r w:rsidR="005C551D">
      <w:t xml:space="preserve"> / </w:t>
    </w:r>
    <w:fldSimple w:instr=" NUMPAGES   \* MERGEFORMAT ">
      <w:r w:rsidR="00F71AD6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1AD6" w:rsidRDefault="00F71AD6" w:rsidP="005C551D">
      <w:pPr>
        <w:spacing w:line="240" w:lineRule="auto"/>
      </w:pPr>
      <w:r>
        <w:separator/>
      </w:r>
    </w:p>
  </w:footnote>
  <w:footnote w:type="continuationSeparator" w:id="0">
    <w:p w:rsidR="00F71AD6" w:rsidRDefault="00F71AD6" w:rsidP="005C551D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3CF7" w:rsidRPr="00EE4044" w:rsidRDefault="00286DA8" w:rsidP="00D13CF7">
    <w:pPr>
      <w:pStyle w:val="En-tte"/>
      <w:rPr>
        <w:sz w:val="8"/>
      </w:rPr>
    </w:pPr>
    <w:r>
      <w:rPr>
        <w:noProof/>
        <w:sz w:val="20"/>
        <w:lang w:eastAsia="fr-F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6099257</wp:posOffset>
          </wp:positionH>
          <wp:positionV relativeFrom="paragraph">
            <wp:posOffset>-70889</wp:posOffset>
          </wp:positionV>
          <wp:extent cx="490888" cy="614296"/>
          <wp:effectExtent l="19050" t="0" r="4412" b="0"/>
          <wp:wrapNone/>
          <wp:docPr id="1" name="Image 0" descr="logo Jeedo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Jeedo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91383" cy="6149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13CF7" w:rsidRPr="00EE4044">
      <w:rPr>
        <w:noProof/>
        <w:sz w:val="20"/>
        <w:lang w:eastAsia="fr-F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72934</wp:posOffset>
          </wp:positionV>
          <wp:extent cx="1031003" cy="371789"/>
          <wp:effectExtent l="19050" t="0" r="0" b="0"/>
          <wp:wrapNone/>
          <wp:docPr id="8" name="Image 0" descr="Logo LP diderot 2017 taille rédu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LP diderot 2017 taille réduit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31003" cy="37178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tbl>
    <w:tblPr>
      <w:tblStyle w:val="Listemoyenne1-Accent3"/>
      <w:tblW w:w="0" w:type="auto"/>
      <w:tblInd w:w="1809" w:type="dxa"/>
      <w:tblLook w:val="04A0"/>
    </w:tblPr>
    <w:tblGrid>
      <w:gridCol w:w="2165"/>
      <w:gridCol w:w="3661"/>
      <w:gridCol w:w="1829"/>
    </w:tblGrid>
    <w:tr w:rsidR="00D13CF7" w:rsidTr="00D93B45">
      <w:trPr>
        <w:cnfStyle w:val="100000000000"/>
      </w:trPr>
      <w:tc>
        <w:tcPr>
          <w:cnfStyle w:val="001000000000"/>
          <w:tcW w:w="2165" w:type="dxa"/>
          <w:tcBorders>
            <w:bottom w:val="single" w:sz="8" w:space="0" w:color="002060"/>
          </w:tcBorders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NOM</w:t>
          </w:r>
          <w:r w:rsidRPr="00C83C44">
            <w:t xml:space="preserve"> : </w:t>
          </w:r>
        </w:p>
      </w:tc>
      <w:tc>
        <w:tcPr>
          <w:tcW w:w="3661" w:type="dxa"/>
          <w:vMerge w:val="restart"/>
          <w:tcBorders>
            <w:bottom w:val="single" w:sz="8" w:space="0" w:color="002060"/>
          </w:tcBorders>
        </w:tcPr>
        <w:p w:rsidR="00D13CF7" w:rsidRPr="00E22105" w:rsidRDefault="00DD5EDE" w:rsidP="005F64DE">
          <w:pPr>
            <w:pStyle w:val="En-tte"/>
            <w:jc w:val="center"/>
            <w:cnfStyle w:val="100000000000"/>
            <w:rPr>
              <w:b/>
              <w:i/>
              <w:color w:val="17365D" w:themeColor="text2" w:themeShade="BF"/>
            </w:rPr>
          </w:pPr>
          <w:r>
            <w:rPr>
              <w:b/>
              <w:i/>
              <w:color w:val="17365D" w:themeColor="text2" w:themeShade="BF"/>
              <w:sz w:val="28"/>
            </w:rPr>
            <w:t xml:space="preserve">Mise en place d’un serveur </w:t>
          </w:r>
          <w:r w:rsidR="005F64DE">
            <w:rPr>
              <w:b/>
              <w:i/>
              <w:color w:val="17365D" w:themeColor="text2" w:themeShade="BF"/>
              <w:sz w:val="28"/>
            </w:rPr>
            <w:t>Jeedom</w:t>
          </w:r>
        </w:p>
      </w:tc>
      <w:tc>
        <w:tcPr>
          <w:tcW w:w="1829" w:type="dxa"/>
          <w:tcBorders>
            <w:bottom w:val="single" w:sz="8" w:space="0" w:color="002060"/>
          </w:tcBorders>
        </w:tcPr>
        <w:p w:rsidR="00D13CF7" w:rsidRPr="00DA4238" w:rsidRDefault="00DA4238" w:rsidP="00DA4238">
          <w:pPr>
            <w:pStyle w:val="En-tte"/>
            <w:jc w:val="center"/>
            <w:cnfStyle w:val="100000000000"/>
            <w:rPr>
              <w:b/>
            </w:rPr>
          </w:pPr>
          <w:r w:rsidRPr="00DA4238">
            <w:rPr>
              <w:b/>
              <w:sz w:val="28"/>
            </w:rPr>
            <w:t>TP</w:t>
          </w:r>
          <w:r w:rsidR="003A37EB">
            <w:rPr>
              <w:b/>
              <w:sz w:val="28"/>
            </w:rPr>
            <w:t>1</w:t>
          </w:r>
        </w:p>
      </w:tc>
    </w:tr>
    <w:tr w:rsidR="00D13CF7" w:rsidTr="00D93B45">
      <w:trPr>
        <w:cnfStyle w:val="000000100000"/>
      </w:trPr>
      <w:tc>
        <w:tcPr>
          <w:cnfStyle w:val="001000000000"/>
          <w:tcW w:w="2165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rPr>
              <w:b w:val="0"/>
            </w:rPr>
          </w:pPr>
          <w:r>
            <w:rPr>
              <w:b w:val="0"/>
            </w:rPr>
            <w:t>Classe</w:t>
          </w:r>
        </w:p>
      </w:tc>
      <w:tc>
        <w:tcPr>
          <w:tcW w:w="3661" w:type="dxa"/>
          <w:vMerge/>
          <w:tcBorders>
            <w:top w:val="single" w:sz="8" w:space="0" w:color="002060"/>
            <w:bottom w:val="single" w:sz="8" w:space="0" w:color="002060"/>
          </w:tcBorders>
        </w:tcPr>
        <w:p w:rsidR="00D13CF7" w:rsidRDefault="00D13CF7" w:rsidP="00D93B45">
          <w:pPr>
            <w:pStyle w:val="En-tte"/>
            <w:cnfStyle w:val="000000100000"/>
          </w:pPr>
        </w:p>
      </w:tc>
      <w:tc>
        <w:tcPr>
          <w:tcW w:w="1829" w:type="dxa"/>
          <w:tcBorders>
            <w:top w:val="single" w:sz="8" w:space="0" w:color="002060"/>
            <w:bottom w:val="single" w:sz="8" w:space="0" w:color="002060"/>
          </w:tcBorders>
          <w:shd w:val="clear" w:color="auto" w:fill="DAEEF3" w:themeFill="accent5" w:themeFillTint="33"/>
        </w:tcPr>
        <w:p w:rsidR="00D13CF7" w:rsidRPr="00C83C44" w:rsidRDefault="00D13CF7" w:rsidP="00D93B45">
          <w:pPr>
            <w:pStyle w:val="En-tte"/>
            <w:jc w:val="center"/>
            <w:cnfStyle w:val="000000100000"/>
          </w:pPr>
        </w:p>
      </w:tc>
    </w:tr>
  </w:tbl>
  <w:p w:rsidR="00D13CF7" w:rsidRPr="00EE4044" w:rsidRDefault="00D13CF7" w:rsidP="00D13CF7">
    <w:pPr>
      <w:pStyle w:val="En-tte"/>
      <w:rPr>
        <w:sz w:val="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755" w:rsidRPr="00E71755" w:rsidRDefault="00E71755" w:rsidP="00E71755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22DC8"/>
    <w:multiLevelType w:val="hybridMultilevel"/>
    <w:tmpl w:val="591864B8"/>
    <w:lvl w:ilvl="0" w:tplc="AF1419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63783F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A61E3"/>
    <w:multiLevelType w:val="hybridMultilevel"/>
    <w:tmpl w:val="D6A62766"/>
    <w:lvl w:ilvl="0" w:tplc="3A10FD1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2254DA"/>
    <w:multiLevelType w:val="hybridMultilevel"/>
    <w:tmpl w:val="91C8436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DC6369"/>
    <w:multiLevelType w:val="hybridMultilevel"/>
    <w:tmpl w:val="31ECA05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75F14"/>
    <w:multiLevelType w:val="hybridMultilevel"/>
    <w:tmpl w:val="17009A3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BB269A"/>
    <w:multiLevelType w:val="hybridMultilevel"/>
    <w:tmpl w:val="D9C28562"/>
    <w:lvl w:ilvl="0" w:tplc="385C9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B100C"/>
    <w:multiLevelType w:val="hybridMultilevel"/>
    <w:tmpl w:val="A164215A"/>
    <w:lvl w:ilvl="0" w:tplc="808CE59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520F"/>
    <w:multiLevelType w:val="hybridMultilevel"/>
    <w:tmpl w:val="C316A67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F5606F"/>
    <w:multiLevelType w:val="hybridMultilevel"/>
    <w:tmpl w:val="3F002D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6"/>
  </w:num>
  <w:num w:numId="8">
    <w:abstractNumId w:val="7"/>
  </w:num>
  <w:num w:numId="9">
    <w:abstractNumId w:val="0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3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0B4589"/>
    <w:rsid w:val="000140B5"/>
    <w:rsid w:val="0001454D"/>
    <w:rsid w:val="00067E3A"/>
    <w:rsid w:val="00077BFB"/>
    <w:rsid w:val="000B4589"/>
    <w:rsid w:val="000D02D7"/>
    <w:rsid w:val="000F01B8"/>
    <w:rsid w:val="001061E0"/>
    <w:rsid w:val="0012272C"/>
    <w:rsid w:val="00161DE5"/>
    <w:rsid w:val="00186972"/>
    <w:rsid w:val="001D1A87"/>
    <w:rsid w:val="001F57CE"/>
    <w:rsid w:val="00226F5E"/>
    <w:rsid w:val="00237670"/>
    <w:rsid w:val="00286DA8"/>
    <w:rsid w:val="002F50EA"/>
    <w:rsid w:val="00343292"/>
    <w:rsid w:val="003626B6"/>
    <w:rsid w:val="003A14D1"/>
    <w:rsid w:val="003A37EB"/>
    <w:rsid w:val="003B57DD"/>
    <w:rsid w:val="003E2962"/>
    <w:rsid w:val="003E3BDC"/>
    <w:rsid w:val="003E462B"/>
    <w:rsid w:val="00407B71"/>
    <w:rsid w:val="004217AC"/>
    <w:rsid w:val="004A4888"/>
    <w:rsid w:val="0051010B"/>
    <w:rsid w:val="00522A19"/>
    <w:rsid w:val="00555055"/>
    <w:rsid w:val="00562621"/>
    <w:rsid w:val="005C551D"/>
    <w:rsid w:val="005C7990"/>
    <w:rsid w:val="005F64DE"/>
    <w:rsid w:val="00610B0B"/>
    <w:rsid w:val="0064500B"/>
    <w:rsid w:val="00654609"/>
    <w:rsid w:val="006970C8"/>
    <w:rsid w:val="00697C24"/>
    <w:rsid w:val="00706733"/>
    <w:rsid w:val="007404D3"/>
    <w:rsid w:val="00762C9F"/>
    <w:rsid w:val="00764BCA"/>
    <w:rsid w:val="007C306B"/>
    <w:rsid w:val="0080616E"/>
    <w:rsid w:val="00823974"/>
    <w:rsid w:val="00834249"/>
    <w:rsid w:val="00850845"/>
    <w:rsid w:val="0085221D"/>
    <w:rsid w:val="008A4E40"/>
    <w:rsid w:val="008B469C"/>
    <w:rsid w:val="008C04A6"/>
    <w:rsid w:val="008C0A2E"/>
    <w:rsid w:val="008D2A81"/>
    <w:rsid w:val="008E50A8"/>
    <w:rsid w:val="0093308B"/>
    <w:rsid w:val="009A0428"/>
    <w:rsid w:val="009C33A2"/>
    <w:rsid w:val="00A12FB5"/>
    <w:rsid w:val="00A2578C"/>
    <w:rsid w:val="00A55AC5"/>
    <w:rsid w:val="00A64286"/>
    <w:rsid w:val="00AD3F3C"/>
    <w:rsid w:val="00AD4C99"/>
    <w:rsid w:val="00B14BBD"/>
    <w:rsid w:val="00B54897"/>
    <w:rsid w:val="00BA33FE"/>
    <w:rsid w:val="00C204CC"/>
    <w:rsid w:val="00C32FE2"/>
    <w:rsid w:val="00C44C04"/>
    <w:rsid w:val="00C66883"/>
    <w:rsid w:val="00CD3E2F"/>
    <w:rsid w:val="00CE411D"/>
    <w:rsid w:val="00D05669"/>
    <w:rsid w:val="00D13CF7"/>
    <w:rsid w:val="00D469A8"/>
    <w:rsid w:val="00DA4238"/>
    <w:rsid w:val="00DB6ED6"/>
    <w:rsid w:val="00DC52D7"/>
    <w:rsid w:val="00DD2B8D"/>
    <w:rsid w:val="00DD5991"/>
    <w:rsid w:val="00DD5EDE"/>
    <w:rsid w:val="00E222B1"/>
    <w:rsid w:val="00E33B86"/>
    <w:rsid w:val="00E6502C"/>
    <w:rsid w:val="00E71755"/>
    <w:rsid w:val="00E804D4"/>
    <w:rsid w:val="00F14654"/>
    <w:rsid w:val="00F2410E"/>
    <w:rsid w:val="00F32B79"/>
    <w:rsid w:val="00F44284"/>
    <w:rsid w:val="00F62DE8"/>
    <w:rsid w:val="00F71AD6"/>
    <w:rsid w:val="00FD7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51D"/>
    <w:pPr>
      <w:spacing w:after="0"/>
    </w:pPr>
  </w:style>
  <w:style w:type="paragraph" w:styleId="Titre1">
    <w:name w:val="heading 1"/>
    <w:basedOn w:val="Normal"/>
    <w:next w:val="Normal"/>
    <w:link w:val="Titre1Car"/>
    <w:uiPriority w:val="9"/>
    <w:qFormat/>
    <w:rsid w:val="000B458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0B4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8B469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C551D"/>
  </w:style>
  <w:style w:type="paragraph" w:styleId="Pieddepage">
    <w:name w:val="footer"/>
    <w:basedOn w:val="Normal"/>
    <w:link w:val="PieddepageCar"/>
    <w:uiPriority w:val="99"/>
    <w:unhideWhenUsed/>
    <w:rsid w:val="005C551D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C551D"/>
  </w:style>
  <w:style w:type="paragraph" w:styleId="Textedebulles">
    <w:name w:val="Balloon Text"/>
    <w:basedOn w:val="Normal"/>
    <w:link w:val="TextedebullesCar"/>
    <w:uiPriority w:val="99"/>
    <w:semiHidden/>
    <w:unhideWhenUsed/>
    <w:rsid w:val="005C55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C551D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5C55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emoyenne1-Accent3">
    <w:name w:val="Medium List 1 Accent 3"/>
    <w:basedOn w:val="TableauNormal"/>
    <w:uiPriority w:val="65"/>
    <w:rsid w:val="00D13CF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customStyle="1" w:styleId="Titre1Car">
    <w:name w:val="Titre 1 Car"/>
    <w:basedOn w:val="Policepardfaut"/>
    <w:link w:val="Titre1"/>
    <w:uiPriority w:val="9"/>
    <w:rsid w:val="000B458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0B4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Paragraphedeliste">
    <w:name w:val="List Paragraph"/>
    <w:basedOn w:val="Normal"/>
    <w:uiPriority w:val="34"/>
    <w:qFormat/>
    <w:rsid w:val="008B469C"/>
    <w:pPr>
      <w:spacing w:after="200"/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B469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1F57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image" Target="media/image11.png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fs\hubiC\Smart_home.dot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712B2-E3FE-47FE-BA0A-7129C41FB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Smart_home</Template>
  <TotalTime>122</TotalTime>
  <Pages>4</Pages>
  <Words>448</Words>
  <Characters>2465</Characters>
  <Application>Microsoft Office Word</Application>
  <DocSecurity>0</DocSecurity>
  <Lines>20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6</vt:i4>
      </vt:variant>
    </vt:vector>
  </HeadingPairs>
  <TitlesOfParts>
    <vt:vector size="7" baseType="lpstr">
      <vt:lpstr/>
      <vt:lpstr>    Objectifs :</vt:lpstr>
      <vt:lpstr>    Evaluation</vt:lpstr>
      <vt:lpstr>    Mise en situation :</vt:lpstr>
      <vt:lpstr>    Travail à faire</vt:lpstr>
      <vt:lpstr>        Préparation de la centrale Jeedom :</vt:lpstr>
      <vt:lpstr>        Configuration de votre Jeedom</vt:lpstr>
    </vt:vector>
  </TitlesOfParts>
  <Company/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profs</dc:creator>
  <cp:lastModifiedBy>profs</cp:lastModifiedBy>
  <cp:revision>25</cp:revision>
  <cp:lastPrinted>2018-11-19T08:49:00Z</cp:lastPrinted>
  <dcterms:created xsi:type="dcterms:W3CDTF">2018-12-15T13:19:00Z</dcterms:created>
  <dcterms:modified xsi:type="dcterms:W3CDTF">2018-12-16T22:17:00Z</dcterms:modified>
</cp:coreProperties>
</file>