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E84" w:rsidRPr="00225670" w:rsidRDefault="00EA2E84" w:rsidP="00225670">
      <w:pPr>
        <w:pStyle w:val="Titre1"/>
        <w:spacing w:before="0"/>
        <w:rPr>
          <w:sz w:val="32"/>
        </w:rPr>
      </w:pPr>
      <w:r w:rsidRPr="00225670">
        <w:rPr>
          <w:sz w:val="32"/>
        </w:rPr>
        <w:t>Questions théoriques :</w:t>
      </w:r>
    </w:p>
    <w:p w:rsidR="004C5A3E" w:rsidRDefault="004C5A3E" w:rsidP="004C5A3E">
      <w:pPr>
        <w:pStyle w:val="Paragraphedeliste"/>
        <w:numPr>
          <w:ilvl w:val="0"/>
          <w:numId w:val="8"/>
        </w:numPr>
        <w:tabs>
          <w:tab w:val="left" w:pos="10348"/>
        </w:tabs>
        <w:spacing w:line="360" w:lineRule="auto"/>
      </w:pPr>
      <w:r>
        <w:t>Que signifie l’acronyme IP :</w:t>
      </w:r>
      <w:r w:rsidR="00563484">
        <w:t xml:space="preserve"> /</w:t>
      </w:r>
      <w:r w:rsidR="00320909">
        <w:t>2</w:t>
      </w:r>
      <w:r w:rsidR="00563484">
        <w:t>pt</w:t>
      </w:r>
    </w:p>
    <w:p w:rsidR="004C5A3E" w:rsidRPr="004C5A3E" w:rsidRDefault="004C5A3E" w:rsidP="004C5A3E">
      <w:pPr>
        <w:tabs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</w:p>
    <w:p w:rsidR="004C5A3E" w:rsidRPr="004C5A3E" w:rsidRDefault="004C5A3E" w:rsidP="004C5A3E">
      <w:pPr>
        <w:tabs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</w:p>
    <w:p w:rsidR="004C5A3E" w:rsidRDefault="004C5A3E" w:rsidP="004C5A3E">
      <w:pPr>
        <w:tabs>
          <w:tab w:val="left" w:pos="10348"/>
        </w:tabs>
      </w:pPr>
    </w:p>
    <w:p w:rsidR="004C5A3E" w:rsidRDefault="004C5A3E" w:rsidP="004C5A3E">
      <w:pPr>
        <w:pStyle w:val="Paragraphedeliste"/>
        <w:numPr>
          <w:ilvl w:val="0"/>
          <w:numId w:val="8"/>
        </w:numPr>
        <w:tabs>
          <w:tab w:val="left" w:pos="10348"/>
        </w:tabs>
      </w:pPr>
      <w:r>
        <w:t>Quelle est la taille d’une adresse IPV4 en octet, puis en binaire :</w:t>
      </w:r>
      <w:r w:rsidR="00563484">
        <w:t xml:space="preserve"> /</w:t>
      </w:r>
      <w:r w:rsidR="00320909">
        <w:t>2</w:t>
      </w:r>
      <w:r w:rsidR="00563484">
        <w:t>pt</w:t>
      </w:r>
    </w:p>
    <w:p w:rsidR="004C5A3E" w:rsidRPr="004C5A3E" w:rsidRDefault="004C5A3E" w:rsidP="004C5A3E">
      <w:pPr>
        <w:tabs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</w:p>
    <w:p w:rsidR="004C5A3E" w:rsidRPr="004C5A3E" w:rsidRDefault="004C5A3E" w:rsidP="004C5A3E">
      <w:pPr>
        <w:tabs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</w:p>
    <w:p w:rsidR="004C5A3E" w:rsidRDefault="004C5A3E" w:rsidP="004C5A3E">
      <w:pPr>
        <w:tabs>
          <w:tab w:val="left" w:pos="10348"/>
        </w:tabs>
      </w:pPr>
    </w:p>
    <w:p w:rsidR="004C5A3E" w:rsidRDefault="004C5A3E" w:rsidP="004C5A3E">
      <w:pPr>
        <w:pStyle w:val="Paragraphedeliste"/>
        <w:numPr>
          <w:ilvl w:val="0"/>
          <w:numId w:val="8"/>
        </w:numPr>
        <w:tabs>
          <w:tab w:val="left" w:pos="10348"/>
        </w:tabs>
      </w:pPr>
      <w:r>
        <w:t xml:space="preserve">Quelles informations, </w:t>
      </w:r>
      <w:r w:rsidR="00B5426B">
        <w:t xml:space="preserve">le Protocole Internet </w:t>
      </w:r>
      <w:r>
        <w:t>IPV4 doit-</w:t>
      </w:r>
      <w:r w:rsidR="00B5426B">
        <w:t>il</w:t>
      </w:r>
      <w:r>
        <w:t xml:space="preserve"> obligatoirement contenir</w:t>
      </w:r>
      <w:r w:rsidR="00B5426B">
        <w:t xml:space="preserve"> </w:t>
      </w:r>
      <w:r>
        <w:t>pour que les messages arrivent au bon hôte ?</w:t>
      </w:r>
      <w:r w:rsidR="00563484">
        <w:t xml:space="preserve"> /2pts</w:t>
      </w:r>
    </w:p>
    <w:p w:rsidR="004C5A3E" w:rsidRPr="004C5A3E" w:rsidRDefault="004C5A3E" w:rsidP="004C5A3E">
      <w:pPr>
        <w:tabs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</w:p>
    <w:p w:rsidR="004C5A3E" w:rsidRPr="004C5A3E" w:rsidRDefault="004C5A3E" w:rsidP="004C5A3E">
      <w:pPr>
        <w:tabs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</w:p>
    <w:p w:rsidR="004C5A3E" w:rsidRDefault="004C5A3E" w:rsidP="004C5A3E">
      <w:pPr>
        <w:pStyle w:val="Paragraphedeliste"/>
        <w:numPr>
          <w:ilvl w:val="0"/>
          <w:numId w:val="8"/>
        </w:numPr>
        <w:tabs>
          <w:tab w:val="left" w:pos="10348"/>
        </w:tabs>
      </w:pPr>
      <w:r>
        <w:t>Compléter le tableau suivant permettant de convertir une valeur décimale en base binaire et en base hexadécimale.</w:t>
      </w:r>
      <w:r w:rsidR="00563484">
        <w:t xml:space="preserve"> /4pts</w:t>
      </w:r>
    </w:p>
    <w:p w:rsidR="004C5A3E" w:rsidRDefault="004C5A3E" w:rsidP="004C5A3E">
      <w:pPr>
        <w:tabs>
          <w:tab w:val="left" w:pos="10348"/>
        </w:tabs>
        <w:jc w:val="center"/>
      </w:pPr>
      <w:r w:rsidRPr="00750444">
        <w:rPr>
          <w:noProof/>
        </w:rPr>
        <w:drawing>
          <wp:inline distT="0" distB="0" distL="0" distR="0" wp14:anchorId="47B0AC04">
            <wp:extent cx="2011045" cy="5254625"/>
            <wp:effectExtent l="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86" r="32298"/>
                    <a:stretch/>
                  </pic:blipFill>
                  <pic:spPr bwMode="auto">
                    <a:xfrm>
                      <a:off x="0" y="0"/>
                      <a:ext cx="2011045" cy="525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407D" w:rsidRDefault="005C407D" w:rsidP="004C5A3E">
      <w:pPr>
        <w:pStyle w:val="Paragraphedeliste"/>
        <w:numPr>
          <w:ilvl w:val="0"/>
          <w:numId w:val="8"/>
        </w:numPr>
        <w:tabs>
          <w:tab w:val="left" w:pos="10348"/>
        </w:tabs>
        <w:sectPr w:rsidR="005C407D" w:rsidSect="00F02FF8">
          <w:headerReference w:type="default" r:id="rId9"/>
          <w:footerReference w:type="default" r:id="rId1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C5A3E" w:rsidRDefault="004C5A3E" w:rsidP="004C5A3E">
      <w:pPr>
        <w:pStyle w:val="Paragraphedeliste"/>
        <w:numPr>
          <w:ilvl w:val="0"/>
          <w:numId w:val="8"/>
        </w:numPr>
        <w:tabs>
          <w:tab w:val="left" w:pos="10348"/>
        </w:tabs>
      </w:pPr>
      <w:r>
        <w:lastRenderedPageBreak/>
        <w:t>Compléter les valeurs</w:t>
      </w:r>
      <w:r w:rsidR="0026697B">
        <w:t xml:space="preserve"> décimales</w:t>
      </w:r>
      <w:r>
        <w:t xml:space="preserve"> de chaque bit dans l’octet suivant :</w:t>
      </w:r>
      <w:r w:rsidR="00563484">
        <w:t xml:space="preserve"> /4pts</w:t>
      </w:r>
    </w:p>
    <w:p w:rsidR="004C5A3E" w:rsidRDefault="004C5A3E" w:rsidP="004C5A3E">
      <w:pPr>
        <w:tabs>
          <w:tab w:val="left" w:pos="10348"/>
        </w:tabs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3F4EAC" w:rsidTr="003F4EAC">
        <w:trPr>
          <w:trHeight w:val="567"/>
          <w:jc w:val="center"/>
        </w:trPr>
        <w:tc>
          <w:tcPr>
            <w:tcW w:w="850" w:type="dxa"/>
            <w:vAlign w:val="bottom"/>
          </w:tcPr>
          <w:p w:rsidR="003F4EAC" w:rsidRDefault="003F4EAC" w:rsidP="003F4EAC">
            <w:pPr>
              <w:tabs>
                <w:tab w:val="left" w:pos="10348"/>
              </w:tabs>
              <w:jc w:val="center"/>
            </w:pPr>
            <w:r w:rsidRPr="003F4EAC">
              <w:rPr>
                <w:sz w:val="16"/>
              </w:rPr>
              <w:t>Poids du bit</w:t>
            </w:r>
            <w:r>
              <w:rPr>
                <w:sz w:val="16"/>
              </w:rPr>
              <w:t xml:space="preserve"> exposant</w:t>
            </w:r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proofErr w:type="gramStart"/>
            <w:r w:rsidRPr="00CF0988">
              <w:rPr>
                <w:vertAlign w:val="superscript"/>
              </w:rPr>
              <w:t>…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proofErr w:type="gramStart"/>
            <w:r w:rsidRPr="00CF0988">
              <w:rPr>
                <w:vertAlign w:val="superscript"/>
              </w:rPr>
              <w:t>…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proofErr w:type="gramStart"/>
            <w:r w:rsidRPr="00CF0988">
              <w:rPr>
                <w:vertAlign w:val="superscript"/>
              </w:rPr>
              <w:t>…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proofErr w:type="gramStart"/>
            <w:r w:rsidRPr="00CF0988">
              <w:rPr>
                <w:vertAlign w:val="superscript"/>
              </w:rPr>
              <w:t>…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proofErr w:type="gramStart"/>
            <w:r w:rsidRPr="00CF0988">
              <w:rPr>
                <w:vertAlign w:val="superscript"/>
              </w:rPr>
              <w:t>…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proofErr w:type="gramStart"/>
            <w:r w:rsidRPr="00CF0988">
              <w:rPr>
                <w:vertAlign w:val="superscript"/>
              </w:rPr>
              <w:t>…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proofErr w:type="gramStart"/>
            <w:r w:rsidRPr="00CF0988">
              <w:rPr>
                <w:vertAlign w:val="superscript"/>
              </w:rPr>
              <w:t>…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2</w:t>
            </w:r>
            <w:proofErr w:type="gramStart"/>
            <w:r w:rsidRPr="00CF0988">
              <w:rPr>
                <w:vertAlign w:val="superscript"/>
              </w:rPr>
              <w:t>…</w:t>
            </w:r>
            <w:r>
              <w:rPr>
                <w:vertAlign w:val="superscript"/>
              </w:rPr>
              <w:t>…</w:t>
            </w:r>
            <w:r w:rsidRPr="00CF0988">
              <w:rPr>
                <w:vertAlign w:val="superscript"/>
              </w:rPr>
              <w:t>.</w:t>
            </w:r>
            <w:proofErr w:type="gramEnd"/>
          </w:p>
        </w:tc>
      </w:tr>
      <w:tr w:rsidR="003F4EAC" w:rsidTr="003F4EAC">
        <w:trPr>
          <w:trHeight w:val="567"/>
          <w:jc w:val="center"/>
        </w:trPr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3F4EAC" w:rsidRDefault="003F4EAC" w:rsidP="003F4EAC">
            <w:pPr>
              <w:tabs>
                <w:tab w:val="left" w:pos="10348"/>
              </w:tabs>
              <w:jc w:val="center"/>
            </w:pPr>
            <w:r w:rsidRPr="003F4EAC">
              <w:rPr>
                <w:sz w:val="16"/>
              </w:rPr>
              <w:t>Poids du bit</w:t>
            </w:r>
            <w:r>
              <w:rPr>
                <w:sz w:val="16"/>
              </w:rPr>
              <w:t xml:space="preserve"> décimal</w:t>
            </w:r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</w:tr>
      <w:tr w:rsidR="003F4EAC" w:rsidTr="003F4EAC">
        <w:trPr>
          <w:trHeight w:val="567"/>
          <w:jc w:val="center"/>
        </w:trPr>
        <w:tc>
          <w:tcPr>
            <w:tcW w:w="850" w:type="dxa"/>
            <w:tcBorders>
              <w:left w:val="nil"/>
              <w:bottom w:val="nil"/>
            </w:tcBorders>
            <w:vAlign w:val="bottom"/>
          </w:tcPr>
          <w:p w:rsidR="003F4EAC" w:rsidRDefault="003F4EAC" w:rsidP="003F4EAC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MSB</w:t>
            </w:r>
          </w:p>
        </w:tc>
        <w:tc>
          <w:tcPr>
            <w:tcW w:w="850" w:type="dxa"/>
            <w:tcBorders>
              <w:bottom w:val="nil"/>
              <w:right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tcBorders>
              <w:left w:val="nil"/>
              <w:bottom w:val="nil"/>
            </w:tcBorders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</w:p>
        </w:tc>
        <w:tc>
          <w:tcPr>
            <w:tcW w:w="850" w:type="dxa"/>
            <w:vAlign w:val="bottom"/>
          </w:tcPr>
          <w:p w:rsidR="003F4EAC" w:rsidRDefault="003F4EAC" w:rsidP="004C5A3E">
            <w:pPr>
              <w:tabs>
                <w:tab w:val="left" w:pos="10348"/>
              </w:tabs>
              <w:jc w:val="center"/>
            </w:pPr>
            <w:r>
              <w:t>LSB</w:t>
            </w:r>
          </w:p>
        </w:tc>
      </w:tr>
    </w:tbl>
    <w:p w:rsidR="004C5A3E" w:rsidRDefault="004C5A3E" w:rsidP="004C5A3E">
      <w:pPr>
        <w:tabs>
          <w:tab w:val="left" w:pos="10348"/>
        </w:tabs>
      </w:pPr>
    </w:p>
    <w:p w:rsidR="004C5A3E" w:rsidRDefault="004C5A3E" w:rsidP="004C5A3E">
      <w:pPr>
        <w:ind w:firstLine="708"/>
      </w:pPr>
      <w:r>
        <w:t>Préciser les acronymes LS</w:t>
      </w:r>
      <w:r w:rsidR="00543185">
        <w:t>B</w:t>
      </w:r>
      <w:r>
        <w:t xml:space="preserve"> et MSB</w:t>
      </w:r>
      <w:r w:rsidR="00563484">
        <w:t>. /2pts</w:t>
      </w:r>
    </w:p>
    <w:p w:rsidR="004C5A3E" w:rsidRPr="004C5A3E" w:rsidRDefault="004C5A3E" w:rsidP="004C5A3E">
      <w:pPr>
        <w:tabs>
          <w:tab w:val="left" w:pos="823"/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  <w:r>
        <w:rPr>
          <w:u w:val="dotted"/>
        </w:rPr>
        <w:tab/>
      </w:r>
    </w:p>
    <w:p w:rsidR="004C5A3E" w:rsidRPr="004C5A3E" w:rsidRDefault="004C5A3E" w:rsidP="004C5A3E">
      <w:pPr>
        <w:tabs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</w:p>
    <w:p w:rsidR="004C5A3E" w:rsidRDefault="004C5A3E" w:rsidP="004C5A3E">
      <w:pPr>
        <w:tabs>
          <w:tab w:val="left" w:pos="10348"/>
        </w:tabs>
      </w:pPr>
    </w:p>
    <w:p w:rsidR="004C5A3E" w:rsidRDefault="004C5A3E" w:rsidP="004C5A3E">
      <w:pPr>
        <w:tabs>
          <w:tab w:val="left" w:pos="10348"/>
        </w:tabs>
      </w:pPr>
    </w:p>
    <w:p w:rsidR="004C5A3E" w:rsidRDefault="004C5A3E" w:rsidP="004C5A3E">
      <w:pPr>
        <w:tabs>
          <w:tab w:val="left" w:pos="10348"/>
        </w:tabs>
      </w:pPr>
    </w:p>
    <w:p w:rsidR="00EA2E84" w:rsidRPr="00644401" w:rsidRDefault="00EA2E84" w:rsidP="00644401">
      <w:pPr>
        <w:tabs>
          <w:tab w:val="left" w:pos="10348"/>
        </w:tabs>
        <w:spacing w:before="240"/>
        <w:rPr>
          <w:u w:val="dotted"/>
        </w:rPr>
      </w:pPr>
      <w:r w:rsidRPr="00161ABE">
        <w:br w:type="page"/>
      </w:r>
    </w:p>
    <w:p w:rsidR="008D54CD" w:rsidRPr="00225670" w:rsidRDefault="008D54CD" w:rsidP="008D54CD">
      <w:pPr>
        <w:pStyle w:val="Titre1"/>
        <w:rPr>
          <w:sz w:val="32"/>
        </w:rPr>
      </w:pPr>
      <w:r w:rsidRPr="00225670">
        <w:rPr>
          <w:sz w:val="32"/>
        </w:rPr>
        <w:lastRenderedPageBreak/>
        <w:t>Mise en situation</w:t>
      </w:r>
    </w:p>
    <w:p w:rsidR="00E02731" w:rsidRDefault="00F02FF8" w:rsidP="00462A01">
      <w:pPr>
        <w:rPr>
          <w:sz w:val="28"/>
        </w:rPr>
      </w:pPr>
      <w:r w:rsidRPr="00F02FF8">
        <w:rPr>
          <w:sz w:val="28"/>
        </w:rPr>
        <w:t>Soit le réseau suivant</w:t>
      </w:r>
      <w:r>
        <w:rPr>
          <w:sz w:val="28"/>
        </w:rPr>
        <w:t> :</w:t>
      </w:r>
    </w:p>
    <w:p w:rsidR="00F02FF8" w:rsidRDefault="00F02FF8" w:rsidP="00462A01">
      <w:pPr>
        <w:rPr>
          <w:sz w:val="28"/>
        </w:rPr>
      </w:pPr>
      <w:r>
        <w:object w:dxaOrig="11484" w:dyaOrig="10383">
          <v:shape id="_x0000_i1026" type="#_x0000_t75" style="width:523.15pt;height:472.9pt" o:ole="">
            <v:imagedata r:id="rId11" o:title=""/>
          </v:shape>
          <o:OLEObject Type="Embed" ProgID="Visio.Drawing.11" ShapeID="_x0000_i1026" DrawAspect="Content" ObjectID="_1611486146" r:id="rId12"/>
        </w:object>
      </w:r>
    </w:p>
    <w:p w:rsidR="00F02FF8" w:rsidRDefault="00F02FF8" w:rsidP="00462A01">
      <w:pPr>
        <w:rPr>
          <w:sz w:val="28"/>
        </w:rPr>
      </w:pPr>
    </w:p>
    <w:p w:rsidR="00F02FF8" w:rsidRPr="00320909" w:rsidRDefault="00F02FF8" w:rsidP="00320909">
      <w:pPr>
        <w:pStyle w:val="Paragraphedeliste"/>
        <w:numPr>
          <w:ilvl w:val="0"/>
          <w:numId w:val="11"/>
        </w:numPr>
        <w:rPr>
          <w:sz w:val="28"/>
        </w:rPr>
      </w:pPr>
      <w:r w:rsidRPr="00320909">
        <w:rPr>
          <w:sz w:val="28"/>
        </w:rPr>
        <w:t>Préciser l’adresse du réseau (Identifiant réseau) </w:t>
      </w:r>
      <w:r w:rsidR="00B97E4E" w:rsidRPr="00320909">
        <w:rPr>
          <w:sz w:val="28"/>
        </w:rPr>
        <w:t xml:space="preserve">imposée par le modem routeur </w:t>
      </w:r>
      <w:r w:rsidRPr="00320909">
        <w:rPr>
          <w:sz w:val="28"/>
        </w:rPr>
        <w:t>:</w:t>
      </w:r>
      <w:r w:rsidR="00320909">
        <w:rPr>
          <w:sz w:val="28"/>
        </w:rPr>
        <w:t>/2pt</w:t>
      </w:r>
      <w:r w:rsidR="00EB1982">
        <w:rPr>
          <w:sz w:val="28"/>
        </w:rPr>
        <w:t>s</w:t>
      </w:r>
    </w:p>
    <w:p w:rsidR="00F02FF8" w:rsidRPr="004C5A3E" w:rsidRDefault="00F02FF8" w:rsidP="00F02FF8">
      <w:pPr>
        <w:tabs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</w:p>
    <w:p w:rsidR="00F02FF8" w:rsidRPr="004C5A3E" w:rsidRDefault="00F02FF8" w:rsidP="00F02FF8">
      <w:pPr>
        <w:tabs>
          <w:tab w:val="left" w:pos="10348"/>
        </w:tabs>
        <w:spacing w:line="360" w:lineRule="auto"/>
        <w:rPr>
          <w:u w:val="dotted"/>
        </w:rPr>
      </w:pPr>
      <w:r w:rsidRPr="004C5A3E">
        <w:rPr>
          <w:u w:val="dotted"/>
        </w:rPr>
        <w:tab/>
      </w:r>
    </w:p>
    <w:p w:rsidR="00F02FF8" w:rsidRPr="00320909" w:rsidRDefault="00F02FF8" w:rsidP="00320909">
      <w:pPr>
        <w:pStyle w:val="Paragraphedeliste"/>
        <w:numPr>
          <w:ilvl w:val="0"/>
          <w:numId w:val="11"/>
        </w:numPr>
        <w:rPr>
          <w:sz w:val="28"/>
        </w:rPr>
      </w:pPr>
      <w:r w:rsidRPr="00320909">
        <w:rPr>
          <w:sz w:val="28"/>
        </w:rPr>
        <w:t xml:space="preserve">Pour chaque Hôte du réseau : </w:t>
      </w:r>
      <w:r w:rsidR="00EB1982">
        <w:rPr>
          <w:sz w:val="28"/>
        </w:rPr>
        <w:t>/20pts</w:t>
      </w:r>
    </w:p>
    <w:p w:rsidR="00F02FF8" w:rsidRPr="00F02FF8" w:rsidRDefault="00F02FF8" w:rsidP="00F02FF8">
      <w:pPr>
        <w:pStyle w:val="Paragraphedeliste"/>
        <w:numPr>
          <w:ilvl w:val="0"/>
          <w:numId w:val="10"/>
        </w:numPr>
        <w:rPr>
          <w:sz w:val="28"/>
        </w:rPr>
      </w:pPr>
      <w:r w:rsidRPr="00F02FF8">
        <w:rPr>
          <w:sz w:val="28"/>
        </w:rPr>
        <w:t>Vous convertirez l’adresse IP en binaire,</w:t>
      </w:r>
    </w:p>
    <w:p w:rsidR="00F02FF8" w:rsidRPr="00F02FF8" w:rsidRDefault="00F02FF8" w:rsidP="00F02FF8">
      <w:pPr>
        <w:pStyle w:val="Paragraphedeliste"/>
        <w:numPr>
          <w:ilvl w:val="0"/>
          <w:numId w:val="10"/>
        </w:numPr>
        <w:rPr>
          <w:sz w:val="28"/>
        </w:rPr>
      </w:pPr>
      <w:r w:rsidRPr="00F02FF8">
        <w:rPr>
          <w:sz w:val="28"/>
        </w:rPr>
        <w:t xml:space="preserve">Vous préciserez la </w:t>
      </w:r>
      <w:r w:rsidR="009C2F0D">
        <w:rPr>
          <w:sz w:val="28"/>
        </w:rPr>
        <w:t>classe</w:t>
      </w:r>
      <w:r w:rsidRPr="00F02FF8">
        <w:rPr>
          <w:sz w:val="28"/>
        </w:rPr>
        <w:t xml:space="preserve"> du réseau auquel l’adresse fait référence,</w:t>
      </w:r>
    </w:p>
    <w:p w:rsidR="00F02FF8" w:rsidRPr="00F02FF8" w:rsidRDefault="00F02FF8" w:rsidP="00F02FF8">
      <w:pPr>
        <w:pStyle w:val="Paragraphedeliste"/>
        <w:numPr>
          <w:ilvl w:val="0"/>
          <w:numId w:val="10"/>
        </w:numPr>
        <w:rPr>
          <w:sz w:val="28"/>
        </w:rPr>
      </w:pPr>
      <w:r w:rsidRPr="00F02FF8">
        <w:rPr>
          <w:sz w:val="28"/>
        </w:rPr>
        <w:t>Vous donnerez le masque correspondant,</w:t>
      </w:r>
    </w:p>
    <w:p w:rsidR="00F02FF8" w:rsidRDefault="00F02FF8" w:rsidP="00F02FF8">
      <w:pPr>
        <w:pStyle w:val="Paragraphedeliste"/>
        <w:numPr>
          <w:ilvl w:val="0"/>
          <w:numId w:val="10"/>
        </w:numPr>
        <w:rPr>
          <w:sz w:val="28"/>
        </w:rPr>
      </w:pPr>
      <w:r w:rsidRPr="00F02FF8">
        <w:rPr>
          <w:sz w:val="28"/>
        </w:rPr>
        <w:t>Et préciserez si l’hôte peut communiquer avec les autres machines du réseau.</w:t>
      </w:r>
    </w:p>
    <w:p w:rsidR="00F02FF8" w:rsidRPr="00F02FF8" w:rsidRDefault="00F02FF8" w:rsidP="00F02FF8">
      <w:pPr>
        <w:pStyle w:val="Paragraphedeliste"/>
        <w:numPr>
          <w:ilvl w:val="0"/>
          <w:numId w:val="10"/>
        </w:numPr>
        <w:rPr>
          <w:sz w:val="28"/>
        </w:rPr>
      </w:pPr>
      <w:proofErr w:type="gramStart"/>
      <w:r>
        <w:rPr>
          <w:sz w:val="28"/>
        </w:rPr>
        <w:t>Si il</w:t>
      </w:r>
      <w:proofErr w:type="gramEnd"/>
      <w:r>
        <w:rPr>
          <w:sz w:val="28"/>
        </w:rPr>
        <w:t xml:space="preserve"> ne peut communiquer, proposer une adresse IP pour qu’il puisse le faire.</w:t>
      </w:r>
    </w:p>
    <w:p w:rsidR="00F02FF8" w:rsidRPr="0096131B" w:rsidRDefault="00472CB2" w:rsidP="00462A01">
      <w:pPr>
        <w:rPr>
          <w:b/>
          <w:sz w:val="28"/>
          <w:u w:val="single"/>
        </w:rPr>
      </w:pPr>
      <w:r w:rsidRPr="0096131B">
        <w:rPr>
          <w:b/>
          <w:sz w:val="28"/>
          <w:u w:val="single"/>
        </w:rPr>
        <w:lastRenderedPageBreak/>
        <w:t>NAS :</w:t>
      </w:r>
    </w:p>
    <w:p w:rsidR="00472CB2" w:rsidRDefault="00472CB2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</w:t>
      </w:r>
      <w:r w:rsidR="0096131B">
        <w:rPr>
          <w:sz w:val="28"/>
        </w:rPr>
        <w:t> :</w:t>
      </w:r>
      <w:r w:rsidR="003F4EAC" w:rsidRPr="00797213">
        <w:rPr>
          <w:sz w:val="28"/>
          <w:u w:val="dotted"/>
        </w:rPr>
        <w:tab/>
      </w:r>
    </w:p>
    <w:p w:rsidR="00472CB2" w:rsidRDefault="00472CB2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</w:t>
      </w:r>
      <w:r w:rsidR="0096131B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472CB2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96131B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472CB2" w:rsidRDefault="00472CB2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</w:t>
      </w:r>
      <w:r w:rsidR="0096131B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472CB2" w:rsidRDefault="00472CB2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  <w:t>NON</w:t>
      </w:r>
    </w:p>
    <w:p w:rsidR="00472CB2" w:rsidRDefault="00472CB2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</w:t>
      </w:r>
      <w:r w:rsidR="0096131B">
        <w:rPr>
          <w:sz w:val="28"/>
        </w:rPr>
        <w:t> :</w:t>
      </w:r>
      <w:r w:rsidR="00797213">
        <w:rPr>
          <w:sz w:val="28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F02FF8" w:rsidRPr="00691BB0" w:rsidRDefault="00F02FF8" w:rsidP="00797213">
      <w:pPr>
        <w:tabs>
          <w:tab w:val="left" w:pos="10206"/>
        </w:tabs>
        <w:spacing w:line="240" w:lineRule="auto"/>
      </w:pPr>
    </w:p>
    <w:p w:rsidR="0096131B" w:rsidRPr="0096131B" w:rsidRDefault="0096131B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t>PC1</w:t>
      </w:r>
      <w:r w:rsidRPr="0096131B">
        <w:rPr>
          <w:b/>
          <w:sz w:val="28"/>
          <w:u w:val="single"/>
        </w:rPr>
        <w:t> :</w:t>
      </w:r>
    </w:p>
    <w:p w:rsidR="0096131B" w:rsidRDefault="0096131B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96131B" w:rsidRDefault="0096131B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96131B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96131B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96131B" w:rsidRDefault="0096131B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96131B" w:rsidRDefault="0096131B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  <w:t>NON</w:t>
      </w:r>
    </w:p>
    <w:p w:rsidR="0096131B" w:rsidRDefault="0096131B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F02FF8" w:rsidRPr="00691BB0" w:rsidRDefault="00F02FF8" w:rsidP="00797213">
      <w:pPr>
        <w:tabs>
          <w:tab w:val="left" w:pos="10206"/>
        </w:tabs>
        <w:spacing w:line="240" w:lineRule="auto"/>
      </w:pPr>
    </w:p>
    <w:p w:rsidR="0096131B" w:rsidRPr="0096131B" w:rsidRDefault="0096131B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t>PC2</w:t>
      </w:r>
      <w:r w:rsidRPr="0096131B">
        <w:rPr>
          <w:b/>
          <w:sz w:val="28"/>
          <w:u w:val="single"/>
        </w:rPr>
        <w:t> :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797213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  <w:t>NON</w:t>
      </w:r>
    </w:p>
    <w:p w:rsidR="00797213" w:rsidRDefault="00797213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F02FF8" w:rsidRPr="00691BB0" w:rsidRDefault="00F02FF8" w:rsidP="00797213">
      <w:pPr>
        <w:tabs>
          <w:tab w:val="left" w:pos="10206"/>
        </w:tabs>
        <w:spacing w:line="240" w:lineRule="auto"/>
      </w:pPr>
    </w:p>
    <w:p w:rsidR="00797213" w:rsidRPr="0096131B" w:rsidRDefault="00797213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t>PC3</w:t>
      </w:r>
      <w:r w:rsidRPr="0096131B">
        <w:rPr>
          <w:b/>
          <w:sz w:val="28"/>
          <w:u w:val="single"/>
        </w:rPr>
        <w:t> :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797213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  <w:t>NON</w:t>
      </w:r>
    </w:p>
    <w:p w:rsidR="00797213" w:rsidRDefault="00797213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96131B" w:rsidRPr="00691BB0" w:rsidRDefault="0096131B" w:rsidP="00797213">
      <w:pPr>
        <w:tabs>
          <w:tab w:val="left" w:pos="10206"/>
        </w:tabs>
        <w:spacing w:line="240" w:lineRule="auto"/>
      </w:pPr>
    </w:p>
    <w:p w:rsidR="0096131B" w:rsidRPr="0096131B" w:rsidRDefault="0096131B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t>PC4</w:t>
      </w:r>
      <w:r w:rsidRPr="0096131B">
        <w:rPr>
          <w:b/>
          <w:sz w:val="28"/>
          <w:u w:val="single"/>
        </w:rPr>
        <w:t> :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797213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  <w:t>NON</w:t>
      </w:r>
    </w:p>
    <w:p w:rsidR="00797213" w:rsidRDefault="00797213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96131B" w:rsidRPr="00691BB0" w:rsidRDefault="0096131B" w:rsidP="00797213">
      <w:pPr>
        <w:tabs>
          <w:tab w:val="left" w:pos="10206"/>
        </w:tabs>
        <w:spacing w:line="240" w:lineRule="auto"/>
      </w:pPr>
    </w:p>
    <w:p w:rsidR="0096131B" w:rsidRPr="0096131B" w:rsidRDefault="0096131B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Imprimante</w:t>
      </w:r>
      <w:r w:rsidRPr="0096131B">
        <w:rPr>
          <w:b/>
          <w:sz w:val="28"/>
          <w:u w:val="single"/>
        </w:rPr>
        <w:t> :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797213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  <w:t>NON</w:t>
      </w:r>
    </w:p>
    <w:p w:rsidR="00797213" w:rsidRDefault="00797213" w:rsidP="00691BB0">
      <w:pPr>
        <w:tabs>
          <w:tab w:val="left" w:pos="10206"/>
        </w:tabs>
        <w:spacing w:line="240" w:lineRule="auto"/>
        <w:rPr>
          <w:sz w:val="28"/>
        </w:rPr>
      </w:pPr>
      <w:r>
        <w:rPr>
          <w:sz w:val="28"/>
        </w:rPr>
        <w:t>Adresse proposée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96131B" w:rsidRPr="00691BB0" w:rsidRDefault="0096131B" w:rsidP="00797213">
      <w:pPr>
        <w:tabs>
          <w:tab w:val="left" w:pos="10206"/>
        </w:tabs>
        <w:spacing w:line="240" w:lineRule="auto"/>
      </w:pPr>
    </w:p>
    <w:p w:rsidR="0096131B" w:rsidRPr="0096131B" w:rsidRDefault="0096131B" w:rsidP="00797213">
      <w:pPr>
        <w:tabs>
          <w:tab w:val="left" w:pos="10206"/>
        </w:tabs>
        <w:rPr>
          <w:b/>
          <w:sz w:val="28"/>
          <w:u w:val="single"/>
        </w:rPr>
      </w:pPr>
      <w:r>
        <w:rPr>
          <w:b/>
          <w:sz w:val="28"/>
          <w:u w:val="single"/>
        </w:rPr>
        <w:t>Serveur</w:t>
      </w:r>
      <w:r w:rsidRPr="0096131B">
        <w:rPr>
          <w:b/>
          <w:sz w:val="28"/>
          <w:u w:val="single"/>
        </w:rPr>
        <w:t> :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binaire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9C2F0D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Classe</w:t>
      </w:r>
      <w:r w:rsidR="00797213">
        <w:rPr>
          <w:sz w:val="28"/>
        </w:rPr>
        <w:t> :</w:t>
      </w:r>
      <w:r w:rsidR="00797213" w:rsidRPr="00797213">
        <w:rPr>
          <w:sz w:val="28"/>
          <w:u w:val="dotted"/>
        </w:rPr>
        <w:t xml:space="preserve"> </w:t>
      </w:r>
      <w:r w:rsidR="00797213" w:rsidRPr="00797213">
        <w:rPr>
          <w:sz w:val="28"/>
          <w:u w:val="dotted"/>
        </w:rPr>
        <w:tab/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797213" w:rsidRDefault="00797213" w:rsidP="00797213">
      <w:pPr>
        <w:rPr>
          <w:sz w:val="28"/>
        </w:rPr>
      </w:pPr>
      <w:r>
        <w:rPr>
          <w:sz w:val="28"/>
        </w:rPr>
        <w:t>Communique avec les autres machines ?</w:t>
      </w:r>
      <w:r w:rsidRPr="00472CB2"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>OUI</w:t>
      </w:r>
      <w:r>
        <w:rPr>
          <w:sz w:val="28"/>
        </w:rPr>
        <w:tab/>
      </w:r>
      <w:r>
        <w:rPr>
          <w:sz w:val="28"/>
        </w:rPr>
        <w:tab/>
        <w:t>NON</w:t>
      </w:r>
    </w:p>
    <w:p w:rsidR="00797213" w:rsidRDefault="00797213" w:rsidP="00797213">
      <w:pPr>
        <w:tabs>
          <w:tab w:val="left" w:pos="10206"/>
        </w:tabs>
        <w:rPr>
          <w:sz w:val="28"/>
        </w:rPr>
      </w:pPr>
      <w:r>
        <w:rPr>
          <w:sz w:val="28"/>
        </w:rPr>
        <w:t>Adresse proposée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96131B" w:rsidRDefault="0096131B" w:rsidP="0096131B">
      <w:pPr>
        <w:spacing w:line="240" w:lineRule="auto"/>
        <w:rPr>
          <w:sz w:val="28"/>
        </w:rPr>
      </w:pPr>
    </w:p>
    <w:p w:rsidR="0096131B" w:rsidRDefault="00B975E8" w:rsidP="00B975E8">
      <w:pPr>
        <w:pStyle w:val="Paragraphedeliste"/>
        <w:numPr>
          <w:ilvl w:val="0"/>
          <w:numId w:val="11"/>
        </w:numPr>
        <w:rPr>
          <w:sz w:val="28"/>
        </w:rPr>
      </w:pPr>
      <w:r>
        <w:rPr>
          <w:sz w:val="28"/>
        </w:rPr>
        <w:t xml:space="preserve">Afin de pouvoir surveiller les </w:t>
      </w:r>
      <w:r w:rsidR="007B7341">
        <w:rPr>
          <w:sz w:val="28"/>
        </w:rPr>
        <w:t>abords</w:t>
      </w:r>
      <w:r>
        <w:rPr>
          <w:sz w:val="28"/>
        </w:rPr>
        <w:t xml:space="preserve"> de </w:t>
      </w:r>
      <w:r w:rsidR="00EC0778">
        <w:rPr>
          <w:sz w:val="28"/>
        </w:rPr>
        <w:t>l’entreprise</w:t>
      </w:r>
      <w:r w:rsidR="00B43750">
        <w:rPr>
          <w:sz w:val="28"/>
        </w:rPr>
        <w:t>, notre client nous demande d’installer une caméra IP en façade.</w:t>
      </w:r>
      <w:r w:rsidR="007B7341">
        <w:rPr>
          <w:sz w:val="28"/>
        </w:rPr>
        <w:t xml:space="preserve"> /3pts</w:t>
      </w:r>
    </w:p>
    <w:p w:rsidR="00B43750" w:rsidRPr="00B43750" w:rsidRDefault="00B43750" w:rsidP="00B43750">
      <w:pPr>
        <w:rPr>
          <w:sz w:val="28"/>
        </w:rPr>
      </w:pPr>
      <w:r>
        <w:rPr>
          <w:sz w:val="28"/>
        </w:rPr>
        <w:t>Proposer une adresse IPV4 pour cette caméra, ainsi que son masque réseau.</w:t>
      </w:r>
    </w:p>
    <w:p w:rsidR="000468A3" w:rsidRDefault="000468A3" w:rsidP="000468A3">
      <w:pPr>
        <w:tabs>
          <w:tab w:val="left" w:pos="10206"/>
        </w:tabs>
        <w:rPr>
          <w:sz w:val="28"/>
        </w:rPr>
      </w:pPr>
      <w:r>
        <w:rPr>
          <w:sz w:val="28"/>
        </w:rPr>
        <w:t>Adresse IPV4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0468A3" w:rsidRDefault="000468A3" w:rsidP="000468A3">
      <w:pPr>
        <w:tabs>
          <w:tab w:val="left" w:pos="10206"/>
        </w:tabs>
        <w:rPr>
          <w:sz w:val="28"/>
        </w:rPr>
      </w:pPr>
      <w:bookmarkStart w:id="0" w:name="_GoBack"/>
      <w:bookmarkEnd w:id="0"/>
      <w:r>
        <w:rPr>
          <w:sz w:val="28"/>
        </w:rPr>
        <w:t>Masque de réseau :</w:t>
      </w:r>
      <w:r w:rsidRPr="00797213">
        <w:rPr>
          <w:sz w:val="28"/>
          <w:u w:val="dotted"/>
        </w:rPr>
        <w:t xml:space="preserve"> </w:t>
      </w:r>
      <w:r w:rsidRPr="00797213">
        <w:rPr>
          <w:sz w:val="28"/>
          <w:u w:val="dotted"/>
        </w:rPr>
        <w:tab/>
      </w:r>
    </w:p>
    <w:p w:rsidR="0096131B" w:rsidRDefault="0096131B" w:rsidP="00462A01">
      <w:pPr>
        <w:rPr>
          <w:sz w:val="28"/>
        </w:rPr>
      </w:pPr>
    </w:p>
    <w:p w:rsidR="0096131B" w:rsidRPr="00F02FF8" w:rsidRDefault="0096131B" w:rsidP="00462A01">
      <w:pPr>
        <w:rPr>
          <w:sz w:val="28"/>
        </w:rPr>
      </w:pPr>
    </w:p>
    <w:sectPr w:rsidR="0096131B" w:rsidRPr="00F02FF8" w:rsidSect="00F02FF8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1A1" w:rsidRDefault="006221A1" w:rsidP="005C551D">
      <w:pPr>
        <w:spacing w:line="240" w:lineRule="auto"/>
      </w:pPr>
      <w:r>
        <w:separator/>
      </w:r>
    </w:p>
  </w:endnote>
  <w:endnote w:type="continuationSeparator" w:id="0">
    <w:p w:rsidR="006221A1" w:rsidRDefault="006221A1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5A" w:rsidRDefault="000B781C" w:rsidP="006711B7">
    <w:pPr>
      <w:pStyle w:val="Pieddepage"/>
      <w:tabs>
        <w:tab w:val="left" w:pos="9072"/>
        <w:tab w:val="right" w:pos="14175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462A01">
      <w:rPr>
        <w:noProof/>
      </w:rPr>
      <w:t>Evaluation Enocean</w:t>
    </w:r>
    <w:r>
      <w:rPr>
        <w:noProof/>
      </w:rPr>
      <w:fldChar w:fldCharType="end"/>
    </w:r>
    <w:r w:rsidR="00AA415A">
      <w:tab/>
    </w:r>
    <w:r w:rsidR="006711B7">
      <w:tab/>
    </w:r>
    <w:r w:rsidR="00AA415A">
      <w:t xml:space="preserve">Page </w:t>
    </w: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462A01">
      <w:rPr>
        <w:noProof/>
      </w:rPr>
      <w:t>4</w:t>
    </w:r>
    <w:r>
      <w:rPr>
        <w:noProof/>
      </w:rPr>
      <w:fldChar w:fldCharType="end"/>
    </w:r>
    <w:r w:rsidR="00AA415A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462A01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1A1" w:rsidRDefault="006221A1" w:rsidP="005C551D">
      <w:pPr>
        <w:spacing w:line="240" w:lineRule="auto"/>
      </w:pPr>
      <w:r>
        <w:separator/>
      </w:r>
    </w:p>
  </w:footnote>
  <w:footnote w:type="continuationSeparator" w:id="0">
    <w:p w:rsidR="006221A1" w:rsidRDefault="006221A1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07D" w:rsidRPr="00EE4044" w:rsidRDefault="005C407D" w:rsidP="005C407D">
    <w:pPr>
      <w:pStyle w:val="En-tte"/>
      <w:rPr>
        <w:sz w:val="8"/>
      </w:rPr>
    </w:pPr>
    <w:r w:rsidRPr="00EE4044"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 wp14:anchorId="00F53784" wp14:editId="5A5F67F7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1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 wp14:anchorId="19246499" wp14:editId="2433F5CF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5C407D" w:rsidTr="005F72F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5C407D" w:rsidRPr="00C83C44" w:rsidRDefault="005C407D" w:rsidP="005C407D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5C407D" w:rsidRPr="00E22105" w:rsidRDefault="005C407D" w:rsidP="005C407D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>
            <w:rPr>
              <w:b/>
              <w:i/>
              <w:color w:val="17365D" w:themeColor="text2" w:themeShade="BF"/>
              <w:sz w:val="32"/>
            </w:rPr>
            <w:t>Evaluation Adresse IP, Réseau et Numération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5C407D" w:rsidRPr="00C83C44" w:rsidRDefault="005C407D" w:rsidP="005C407D">
          <w:pPr>
            <w:pStyle w:val="En-tte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</w:p>
      </w:tc>
    </w:tr>
    <w:tr w:rsidR="005C407D" w:rsidTr="005F72F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5C407D" w:rsidRPr="00C83C44" w:rsidRDefault="005C407D" w:rsidP="005C407D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5C407D" w:rsidRDefault="005C407D" w:rsidP="005C407D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5C407D" w:rsidRPr="00C83C44" w:rsidRDefault="005C407D" w:rsidP="005C407D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5C407D" w:rsidRPr="00EE4044" w:rsidRDefault="005C407D" w:rsidP="005C407D">
    <w:pPr>
      <w:pStyle w:val="En-tte"/>
      <w:rPr>
        <w:sz w:val="8"/>
      </w:rPr>
    </w:pPr>
  </w:p>
  <w:p w:rsidR="005C407D" w:rsidRDefault="005C407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07D" w:rsidRDefault="005C407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5" type="#_x0000_t75" style="width:139.5pt;height:86.25pt" o:bullet="t">
        <v:imagedata r:id="rId1" o:title="Enocean 2"/>
      </v:shape>
    </w:pict>
  </w:numPicBullet>
  <w:abstractNum w:abstractNumId="0" w15:restartNumberingAfterBreak="0">
    <w:nsid w:val="186456BB"/>
    <w:multiLevelType w:val="hybridMultilevel"/>
    <w:tmpl w:val="B05401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7336E"/>
    <w:multiLevelType w:val="hybridMultilevel"/>
    <w:tmpl w:val="5CB8625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F14FF"/>
    <w:multiLevelType w:val="hybridMultilevel"/>
    <w:tmpl w:val="5B0656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B53309"/>
    <w:multiLevelType w:val="hybridMultilevel"/>
    <w:tmpl w:val="3482EA8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242DE"/>
    <w:multiLevelType w:val="hybridMultilevel"/>
    <w:tmpl w:val="9F96C69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C7CE3"/>
    <w:multiLevelType w:val="hybridMultilevel"/>
    <w:tmpl w:val="3E78E7F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74C0C"/>
    <w:multiLevelType w:val="hybridMultilevel"/>
    <w:tmpl w:val="766EB766"/>
    <w:lvl w:ilvl="0" w:tplc="5E3CAF5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42272"/>
    <w:multiLevelType w:val="hybridMultilevel"/>
    <w:tmpl w:val="59AA40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B0ECC"/>
    <w:multiLevelType w:val="hybridMultilevel"/>
    <w:tmpl w:val="A6FECA4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E9176C"/>
    <w:multiLevelType w:val="hybridMultilevel"/>
    <w:tmpl w:val="87B6BE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E74C6"/>
    <w:multiLevelType w:val="hybridMultilevel"/>
    <w:tmpl w:val="50AEBB0C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2D7B97"/>
    <w:multiLevelType w:val="hybridMultilevel"/>
    <w:tmpl w:val="53B84E9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0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6E7"/>
    <w:rsid w:val="000468A3"/>
    <w:rsid w:val="00067E3A"/>
    <w:rsid w:val="000748B8"/>
    <w:rsid w:val="000A2AFA"/>
    <w:rsid w:val="000B781C"/>
    <w:rsid w:val="000F0906"/>
    <w:rsid w:val="001061E0"/>
    <w:rsid w:val="0012272C"/>
    <w:rsid w:val="00161ABE"/>
    <w:rsid w:val="00173DF6"/>
    <w:rsid w:val="001B48C4"/>
    <w:rsid w:val="00202368"/>
    <w:rsid w:val="00225670"/>
    <w:rsid w:val="0026697B"/>
    <w:rsid w:val="002837D4"/>
    <w:rsid w:val="002E475A"/>
    <w:rsid w:val="002F78ED"/>
    <w:rsid w:val="00320909"/>
    <w:rsid w:val="003626B6"/>
    <w:rsid w:val="003F4EAC"/>
    <w:rsid w:val="004217AC"/>
    <w:rsid w:val="004406E7"/>
    <w:rsid w:val="00445C93"/>
    <w:rsid w:val="00462A01"/>
    <w:rsid w:val="00472CB2"/>
    <w:rsid w:val="004C5A3E"/>
    <w:rsid w:val="004E5F12"/>
    <w:rsid w:val="0050312B"/>
    <w:rsid w:val="00543185"/>
    <w:rsid w:val="00563484"/>
    <w:rsid w:val="00575963"/>
    <w:rsid w:val="005A26BA"/>
    <w:rsid w:val="005C407D"/>
    <w:rsid w:val="005C551D"/>
    <w:rsid w:val="005C7990"/>
    <w:rsid w:val="006221A1"/>
    <w:rsid w:val="00644401"/>
    <w:rsid w:val="00655493"/>
    <w:rsid w:val="006711B7"/>
    <w:rsid w:val="00691BB0"/>
    <w:rsid w:val="006970C8"/>
    <w:rsid w:val="00697C24"/>
    <w:rsid w:val="006E63A1"/>
    <w:rsid w:val="007069CB"/>
    <w:rsid w:val="00752F74"/>
    <w:rsid w:val="00756C7D"/>
    <w:rsid w:val="00797213"/>
    <w:rsid w:val="007B7341"/>
    <w:rsid w:val="007F49DE"/>
    <w:rsid w:val="00800E35"/>
    <w:rsid w:val="00894B63"/>
    <w:rsid w:val="008D54CD"/>
    <w:rsid w:val="008D724D"/>
    <w:rsid w:val="008E20D1"/>
    <w:rsid w:val="009435CE"/>
    <w:rsid w:val="0096131B"/>
    <w:rsid w:val="009B0806"/>
    <w:rsid w:val="009C0E7F"/>
    <w:rsid w:val="009C2F0D"/>
    <w:rsid w:val="009C33A2"/>
    <w:rsid w:val="00A16148"/>
    <w:rsid w:val="00A547EC"/>
    <w:rsid w:val="00AA415A"/>
    <w:rsid w:val="00AA458A"/>
    <w:rsid w:val="00B0058D"/>
    <w:rsid w:val="00B43750"/>
    <w:rsid w:val="00B5426B"/>
    <w:rsid w:val="00B704D0"/>
    <w:rsid w:val="00B975E8"/>
    <w:rsid w:val="00B97E4E"/>
    <w:rsid w:val="00BC6BF7"/>
    <w:rsid w:val="00C87BEC"/>
    <w:rsid w:val="00CA0087"/>
    <w:rsid w:val="00CA5551"/>
    <w:rsid w:val="00CC0454"/>
    <w:rsid w:val="00CD0E01"/>
    <w:rsid w:val="00CF0988"/>
    <w:rsid w:val="00D13CF7"/>
    <w:rsid w:val="00D97947"/>
    <w:rsid w:val="00E02731"/>
    <w:rsid w:val="00EA2E84"/>
    <w:rsid w:val="00EB1982"/>
    <w:rsid w:val="00EC0778"/>
    <w:rsid w:val="00EC6235"/>
    <w:rsid w:val="00EE11A3"/>
    <w:rsid w:val="00EF3553"/>
    <w:rsid w:val="00F02FF8"/>
    <w:rsid w:val="00F36E50"/>
    <w:rsid w:val="00F65225"/>
    <w:rsid w:val="00FA055E"/>
    <w:rsid w:val="00FB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F1F601-2A02-4667-A773-BD459BC5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8E20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256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8E20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8E20D1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rsid w:val="002256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6FC8E-A47A-4B44-8842-21CBADAC3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83</TotalTime>
  <Pages>5</Pages>
  <Words>371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david bourboujas</cp:lastModifiedBy>
  <cp:revision>21</cp:revision>
  <cp:lastPrinted>2018-10-04T05:56:00Z</cp:lastPrinted>
  <dcterms:created xsi:type="dcterms:W3CDTF">2019-01-14T10:42:00Z</dcterms:created>
  <dcterms:modified xsi:type="dcterms:W3CDTF">2019-02-12T13:16:00Z</dcterms:modified>
</cp:coreProperties>
</file>