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C1" w:rsidRDefault="008470C1" w:rsidP="00CE744D">
      <w:pPr>
        <w:pStyle w:val="Paragraphedeliste"/>
        <w:numPr>
          <w:ilvl w:val="0"/>
          <w:numId w:val="8"/>
        </w:numPr>
      </w:pPr>
      <w:r>
        <w:t>Que signifie smarthome</w:t>
      </w:r>
      <w:r w:rsidR="00253933">
        <w:t>, quelle était le nom précédent</w:t>
      </w:r>
      <w:r>
        <w:t> :</w:t>
      </w:r>
      <w:r w:rsidR="00253933">
        <w:t xml:space="preserve"> (2 + 2 pts)</w:t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CE744D">
      <w:pPr>
        <w:pStyle w:val="Paragraphedeliste"/>
        <w:numPr>
          <w:ilvl w:val="0"/>
          <w:numId w:val="8"/>
        </w:numPr>
        <w:tabs>
          <w:tab w:val="left" w:pos="10206"/>
        </w:tabs>
        <w:spacing w:before="120"/>
      </w:pPr>
      <w:r w:rsidRPr="008470C1">
        <w:t>Quels nom</w:t>
      </w:r>
      <w:r>
        <w:t>s</w:t>
      </w:r>
      <w:r w:rsidRPr="008470C1">
        <w:t xml:space="preserve"> du même type donnerions-nous à un immeuble et à une ville</w:t>
      </w:r>
      <w:r w:rsidR="00253933">
        <w:t xml:space="preserve"> (2 pts)</w:t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Default="008470C1" w:rsidP="00CE744D">
      <w:pPr>
        <w:pStyle w:val="Paragraphedeliste"/>
        <w:numPr>
          <w:ilvl w:val="0"/>
          <w:numId w:val="8"/>
        </w:numPr>
        <w:spacing w:before="240"/>
      </w:pPr>
      <w:r>
        <w:t>Citer les 4 domaines principaux sur lesquels le smarthome peut agir :</w:t>
      </w:r>
      <w:r w:rsidR="00253933">
        <w:t xml:space="preserve"> (4 pts)</w:t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Default="008470C1" w:rsidP="00454A30"/>
    <w:p w:rsidR="008470C1" w:rsidRDefault="008470C1" w:rsidP="00CE744D">
      <w:pPr>
        <w:pStyle w:val="Paragraphedeliste"/>
        <w:numPr>
          <w:ilvl w:val="0"/>
          <w:numId w:val="8"/>
        </w:numPr>
      </w:pPr>
      <w:r>
        <w:t>Quelle valeur moyenne de consommation impose la RT2012 ?</w:t>
      </w:r>
      <w:r w:rsidR="00253933">
        <w:t xml:space="preserve"> (2 pts)</w:t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Default="008470C1" w:rsidP="00454A30"/>
    <w:p w:rsidR="008470C1" w:rsidRDefault="008470C1" w:rsidP="00CE744D">
      <w:pPr>
        <w:pStyle w:val="Paragraphedeliste"/>
        <w:numPr>
          <w:ilvl w:val="0"/>
          <w:numId w:val="8"/>
        </w:numPr>
      </w:pPr>
      <w:r>
        <w:t>Vous avez commencé à mettre en œuvre lors des séances de travaux pratiques des produits Enocean, quel type d’architecture est utilisé par ces produits</w:t>
      </w:r>
      <w:r w:rsidR="00253933">
        <w:t>, justifier votre réponse</w:t>
      </w:r>
      <w:r>
        <w:t> ?</w:t>
      </w:r>
      <w:r w:rsidR="00253933">
        <w:t xml:space="preserve"> (1+2 pts)</w:t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Default="008470C1" w:rsidP="00454A30"/>
    <w:p w:rsidR="008470C1" w:rsidRDefault="008470C1" w:rsidP="00CE744D">
      <w:pPr>
        <w:pStyle w:val="Paragraphedeliste"/>
        <w:numPr>
          <w:ilvl w:val="0"/>
          <w:numId w:val="8"/>
        </w:numPr>
      </w:pPr>
      <w:r>
        <w:t>Quelle technologie de transmission des informations est utilisée par les produits Enocean</w:t>
      </w:r>
      <w:r w:rsidR="00253933">
        <w:t>, précisez la fréquence, et l’un de ses principaux avantages</w:t>
      </w:r>
      <w:r>
        <w:t> ?</w:t>
      </w:r>
      <w:r w:rsidR="00253933">
        <w:t xml:space="preserve"> (2+1+1 pts)</w:t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Pr="008470C1" w:rsidRDefault="008470C1" w:rsidP="008470C1">
      <w:pPr>
        <w:tabs>
          <w:tab w:val="left" w:pos="10206"/>
        </w:tabs>
        <w:spacing w:before="120"/>
        <w:rPr>
          <w:u w:val="dotted"/>
        </w:rPr>
      </w:pPr>
      <w:r w:rsidRPr="008470C1">
        <w:rPr>
          <w:u w:val="dotted"/>
        </w:rPr>
        <w:tab/>
      </w:r>
    </w:p>
    <w:p w:rsidR="008470C1" w:rsidRDefault="008470C1" w:rsidP="00454A30"/>
    <w:p w:rsidR="00253933" w:rsidRPr="00253933" w:rsidRDefault="00253933" w:rsidP="00253933">
      <w:pPr>
        <w:pStyle w:val="Paragraphedeliste"/>
        <w:numPr>
          <w:ilvl w:val="0"/>
          <w:numId w:val="8"/>
        </w:numPr>
        <w:tabs>
          <w:tab w:val="left" w:pos="10206"/>
        </w:tabs>
        <w:spacing w:before="120"/>
        <w:rPr>
          <w:u w:val="dotted"/>
        </w:rPr>
      </w:pPr>
      <w:r>
        <w:t>Connaissez vous 2 autres technologies présentent au lycée ? ( 2 pts)</w:t>
      </w:r>
    </w:p>
    <w:p w:rsidR="00253933" w:rsidRPr="00253933" w:rsidRDefault="00253933" w:rsidP="00253933">
      <w:pPr>
        <w:tabs>
          <w:tab w:val="left" w:pos="10206"/>
        </w:tabs>
        <w:spacing w:before="120"/>
        <w:rPr>
          <w:u w:val="dotted"/>
        </w:rPr>
      </w:pPr>
      <w:r w:rsidRPr="00253933">
        <w:rPr>
          <w:u w:val="dotted"/>
        </w:rPr>
        <w:tab/>
      </w:r>
    </w:p>
    <w:p w:rsidR="00253933" w:rsidRPr="00253933" w:rsidRDefault="00253933" w:rsidP="00253933">
      <w:pPr>
        <w:tabs>
          <w:tab w:val="left" w:pos="10206"/>
        </w:tabs>
        <w:spacing w:before="120"/>
        <w:rPr>
          <w:u w:val="dotted"/>
        </w:rPr>
      </w:pPr>
      <w:r w:rsidRPr="00253933">
        <w:rPr>
          <w:u w:val="dotted"/>
        </w:rPr>
        <w:tab/>
      </w:r>
    </w:p>
    <w:p w:rsidR="00E50480" w:rsidRDefault="00E50480">
      <w:pPr>
        <w:spacing w:after="200"/>
        <w:sectPr w:rsidR="00E50480" w:rsidSect="005C551D">
          <w:headerReference w:type="default" r:id="rId7"/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470C1" w:rsidRPr="005C551D" w:rsidRDefault="008470C1" w:rsidP="00253933">
      <w:pPr>
        <w:pStyle w:val="Titre2"/>
        <w:ind w:left="0"/>
      </w:pPr>
    </w:p>
    <w:sectPr w:rsidR="008470C1" w:rsidRPr="005C551D" w:rsidSect="005C551D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2DC" w:rsidRDefault="00B122DC" w:rsidP="00400EA4">
      <w:r>
        <w:separator/>
      </w:r>
    </w:p>
  </w:endnote>
  <w:endnote w:type="continuationSeparator" w:id="0">
    <w:p w:rsidR="00B122DC" w:rsidRDefault="00B122DC" w:rsidP="00400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1D" w:rsidRDefault="00AF5C8E" w:rsidP="000A299B">
    <w:pPr>
      <w:pStyle w:val="Pieddepage"/>
      <w:tabs>
        <w:tab w:val="clear" w:pos="9072"/>
        <w:tab w:val="right" w:pos="10348"/>
      </w:tabs>
    </w:pPr>
    <w:fldSimple w:instr=" FILENAME   \* MERGEFORMAT ">
      <w:r w:rsidR="00C274BC">
        <w:rPr>
          <w:noProof/>
        </w:rPr>
        <w:t>Evaluation Présentation Smarthome</w:t>
      </w:r>
    </w:fldSimple>
    <w:r w:rsidR="005C551D">
      <w:tab/>
    </w:r>
    <w:r w:rsidR="005C551D">
      <w:tab/>
      <w:t xml:space="preserve">Page </w:t>
    </w:r>
    <w:r>
      <w:rPr>
        <w:noProof/>
      </w:rPr>
      <w:fldChar w:fldCharType="begin"/>
    </w:r>
    <w:r w:rsidR="00CF3D6D">
      <w:rPr>
        <w:noProof/>
      </w:rPr>
      <w:instrText xml:space="preserve"> PAGE   \* MERGEFORMAT </w:instrText>
    </w:r>
    <w:r>
      <w:rPr>
        <w:noProof/>
      </w:rPr>
      <w:fldChar w:fldCharType="separate"/>
    </w:r>
    <w:r w:rsidR="00B122DC">
      <w:rPr>
        <w:noProof/>
      </w:rPr>
      <w:t>1</w:t>
    </w:r>
    <w:r>
      <w:rPr>
        <w:noProof/>
      </w:rPr>
      <w:fldChar w:fldCharType="end"/>
    </w:r>
    <w:r w:rsidR="005C551D">
      <w:t xml:space="preserve"> / </w:t>
    </w:r>
    <w:fldSimple w:instr=" NUMPAGES   \* MERGEFORMAT ">
      <w:r w:rsidR="00B122D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2DC" w:rsidRDefault="00B122DC" w:rsidP="00400EA4">
      <w:r>
        <w:separator/>
      </w:r>
    </w:p>
  </w:footnote>
  <w:footnote w:type="continuationSeparator" w:id="0">
    <w:p w:rsidR="00B122DC" w:rsidRDefault="00B122DC" w:rsidP="00400E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1D" w:rsidRPr="00EE4044" w:rsidRDefault="00EE4044" w:rsidP="00454A30">
    <w:pPr>
      <w:pStyle w:val="En-tte"/>
      <w:rPr>
        <w:sz w:val="8"/>
      </w:rPr>
    </w:pPr>
    <w:r w:rsidRPr="00EE4044"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/>
    </w:tblPr>
    <w:tblGrid>
      <w:gridCol w:w="2165"/>
      <w:gridCol w:w="3661"/>
      <w:gridCol w:w="1829"/>
    </w:tblGrid>
    <w:tr w:rsidR="00E22105" w:rsidTr="00EE4044">
      <w:trPr>
        <w:cnfStyle w:val="100000000000"/>
      </w:trPr>
      <w:tc>
        <w:tcPr>
          <w:cnfStyle w:val="001000000000"/>
          <w:tcW w:w="2165" w:type="dxa"/>
          <w:tcBorders>
            <w:bottom w:val="single" w:sz="8" w:space="0" w:color="002060"/>
          </w:tcBorders>
        </w:tcPr>
        <w:p w:rsidR="00E22105" w:rsidRPr="00C83C44" w:rsidRDefault="00E22105" w:rsidP="00E2210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8470C1" w:rsidRDefault="008470C1" w:rsidP="00E22105">
          <w:pPr>
            <w:pStyle w:val="En-tte"/>
            <w:jc w:val="center"/>
            <w:cnfStyle w:val="100000000000"/>
            <w:rPr>
              <w:b/>
              <w:i/>
              <w:color w:val="17365D" w:themeColor="text2" w:themeShade="BF"/>
              <w:sz w:val="32"/>
            </w:rPr>
          </w:pPr>
          <w:r>
            <w:rPr>
              <w:b/>
              <w:i/>
              <w:color w:val="17365D" w:themeColor="text2" w:themeShade="BF"/>
              <w:sz w:val="32"/>
            </w:rPr>
            <w:t xml:space="preserve">Evaluation </w:t>
          </w:r>
        </w:p>
        <w:p w:rsidR="00E22105" w:rsidRPr="00E22105" w:rsidRDefault="00E22105" w:rsidP="00E22105">
          <w:pPr>
            <w:pStyle w:val="En-tte"/>
            <w:jc w:val="center"/>
            <w:cnfStyle w:val="100000000000"/>
            <w:rPr>
              <w:b/>
              <w:i/>
              <w:color w:val="17365D" w:themeColor="text2" w:themeShade="BF"/>
            </w:rPr>
          </w:pPr>
          <w:r w:rsidRPr="00E22105">
            <w:rPr>
              <w:b/>
              <w:i/>
              <w:color w:val="17365D" w:themeColor="text2" w:themeShade="BF"/>
              <w:sz w:val="32"/>
            </w:rPr>
            <w:t xml:space="preserve">Le smarthome 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E22105" w:rsidRPr="00C83C44" w:rsidRDefault="00E22105" w:rsidP="00E22105">
          <w:pPr>
            <w:pStyle w:val="En-tte"/>
            <w:cnfStyle w:val="100000000000"/>
          </w:pPr>
        </w:p>
      </w:tc>
    </w:tr>
    <w:tr w:rsidR="00E22105" w:rsidTr="00EE4044">
      <w:trPr>
        <w:cnfStyle w:val="000000100000"/>
      </w:trPr>
      <w:tc>
        <w:tcPr>
          <w:cnfStyle w:val="00100000000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E22105" w:rsidRPr="00C83C44" w:rsidRDefault="00E22105" w:rsidP="00E2210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E22105" w:rsidRDefault="00E22105" w:rsidP="00E22105">
          <w:pPr>
            <w:pStyle w:val="En-tte"/>
            <w:cnfStyle w:val="00000010000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E22105" w:rsidRPr="00C83C44" w:rsidRDefault="00E22105" w:rsidP="00E22105">
          <w:pPr>
            <w:pStyle w:val="En-tte"/>
            <w:jc w:val="center"/>
            <w:cnfStyle w:val="000000100000"/>
          </w:pPr>
        </w:p>
      </w:tc>
    </w:tr>
  </w:tbl>
  <w:p w:rsidR="00E22105" w:rsidRPr="00EE4044" w:rsidRDefault="00E22105" w:rsidP="00EE4044">
    <w:pPr>
      <w:pStyle w:val="En-tte"/>
      <w:rPr>
        <w:sz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80" w:rsidRPr="00E50480" w:rsidRDefault="00E50480" w:rsidP="00E50480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27B2E"/>
    <w:multiLevelType w:val="hybridMultilevel"/>
    <w:tmpl w:val="AF40BA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127F4"/>
    <w:multiLevelType w:val="hybridMultilevel"/>
    <w:tmpl w:val="1766E1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76CBA"/>
    <w:multiLevelType w:val="hybridMultilevel"/>
    <w:tmpl w:val="BE3CA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E4889"/>
    <w:multiLevelType w:val="hybridMultilevel"/>
    <w:tmpl w:val="EAA8E2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BE5527"/>
    <w:multiLevelType w:val="multilevel"/>
    <w:tmpl w:val="F838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E35F84"/>
    <w:multiLevelType w:val="multilevel"/>
    <w:tmpl w:val="B2F8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D5529A"/>
    <w:multiLevelType w:val="hybridMultilevel"/>
    <w:tmpl w:val="4F40A9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5856BF"/>
    <w:multiLevelType w:val="hybridMultilevel"/>
    <w:tmpl w:val="2E3034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457B7"/>
    <w:rsid w:val="000A299B"/>
    <w:rsid w:val="001061E0"/>
    <w:rsid w:val="0012272C"/>
    <w:rsid w:val="001851DA"/>
    <w:rsid w:val="001E11BE"/>
    <w:rsid w:val="00212252"/>
    <w:rsid w:val="002125D3"/>
    <w:rsid w:val="0023723E"/>
    <w:rsid w:val="00253933"/>
    <w:rsid w:val="00253B33"/>
    <w:rsid w:val="00275F4E"/>
    <w:rsid w:val="002D7902"/>
    <w:rsid w:val="003118B3"/>
    <w:rsid w:val="003626B6"/>
    <w:rsid w:val="0039641A"/>
    <w:rsid w:val="003A332B"/>
    <w:rsid w:val="003C26FC"/>
    <w:rsid w:val="00400EA4"/>
    <w:rsid w:val="004217AC"/>
    <w:rsid w:val="00454A30"/>
    <w:rsid w:val="004761C0"/>
    <w:rsid w:val="00487D50"/>
    <w:rsid w:val="004D3A38"/>
    <w:rsid w:val="004D7076"/>
    <w:rsid w:val="004F6C58"/>
    <w:rsid w:val="00513CBB"/>
    <w:rsid w:val="00527815"/>
    <w:rsid w:val="00550E89"/>
    <w:rsid w:val="00576790"/>
    <w:rsid w:val="005C551D"/>
    <w:rsid w:val="006970C8"/>
    <w:rsid w:val="00697C24"/>
    <w:rsid w:val="006B2EFA"/>
    <w:rsid w:val="007012B4"/>
    <w:rsid w:val="007457B7"/>
    <w:rsid w:val="00781794"/>
    <w:rsid w:val="007A4F98"/>
    <w:rsid w:val="007F3BAC"/>
    <w:rsid w:val="008059FA"/>
    <w:rsid w:val="008470C1"/>
    <w:rsid w:val="008709A0"/>
    <w:rsid w:val="008C1FEF"/>
    <w:rsid w:val="00A145C5"/>
    <w:rsid w:val="00A33D94"/>
    <w:rsid w:val="00AF5C8E"/>
    <w:rsid w:val="00B122DC"/>
    <w:rsid w:val="00B41428"/>
    <w:rsid w:val="00B4321B"/>
    <w:rsid w:val="00B7327A"/>
    <w:rsid w:val="00BC540A"/>
    <w:rsid w:val="00BE43EA"/>
    <w:rsid w:val="00C274BC"/>
    <w:rsid w:val="00C97FA1"/>
    <w:rsid w:val="00CE6324"/>
    <w:rsid w:val="00CE744D"/>
    <w:rsid w:val="00CF3D6D"/>
    <w:rsid w:val="00D470BB"/>
    <w:rsid w:val="00DB32DA"/>
    <w:rsid w:val="00DC494D"/>
    <w:rsid w:val="00E22105"/>
    <w:rsid w:val="00E341D8"/>
    <w:rsid w:val="00E50480"/>
    <w:rsid w:val="00EE4044"/>
    <w:rsid w:val="00FA06ED"/>
    <w:rsid w:val="00FB0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EA4"/>
    <w:pPr>
      <w:spacing w:after="0"/>
    </w:pPr>
    <w:rPr>
      <w:bCs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DB32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43EA"/>
    <w:pPr>
      <w:keepNext/>
      <w:keepLines/>
      <w:spacing w:before="200"/>
      <w:ind w:left="708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BE43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B3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B3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Paragraphedeliste">
    <w:name w:val="List Paragraph"/>
    <w:basedOn w:val="Normal"/>
    <w:uiPriority w:val="34"/>
    <w:qFormat/>
    <w:rsid w:val="00212252"/>
    <w:pPr>
      <w:ind w:left="720"/>
      <w:contextualSpacing/>
    </w:pPr>
  </w:style>
  <w:style w:type="table" w:styleId="Listemoyenne1-Accent3">
    <w:name w:val="Medium List 1 Accent 3"/>
    <w:basedOn w:val="TableauNormal"/>
    <w:uiPriority w:val="65"/>
    <w:rsid w:val="00E2210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17</TotalTime>
  <Pages>2</Pages>
  <Words>116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profs</cp:lastModifiedBy>
  <cp:revision>5</cp:revision>
  <cp:lastPrinted>2018-09-25T13:40:00Z</cp:lastPrinted>
  <dcterms:created xsi:type="dcterms:W3CDTF">2018-09-25T13:23:00Z</dcterms:created>
  <dcterms:modified xsi:type="dcterms:W3CDTF">2018-09-25T14:03:00Z</dcterms:modified>
</cp:coreProperties>
</file>